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939B2" w:rsidP="00C939B2" w:rsidRDefault="00C939B2" w14:paraId="0E9C73BD" w14:textId="77777777">
      <w:pPr>
        <w:rPr>
          <w:i/>
          <w:lang w:val="en-GB"/>
        </w:rPr>
      </w:pPr>
    </w:p>
    <w:p w:rsidR="00C939B2" w:rsidP="00C939B2" w:rsidRDefault="00C939B2" w14:paraId="2310D8FA" w14:textId="77777777">
      <w:pPr>
        <w:rPr>
          <w:i/>
          <w:lang w:val="en-GB"/>
        </w:rPr>
      </w:pPr>
    </w:p>
    <w:p w:rsidR="00C939B2" w:rsidP="00C939B2" w:rsidRDefault="00C939B2" w14:paraId="5860B4F4" w14:textId="77777777">
      <w:pPr>
        <w:jc w:val="center"/>
        <w:rPr>
          <w:lang w:val="en-GB"/>
        </w:rPr>
      </w:pPr>
      <w:r>
        <w:rPr>
          <w:noProof/>
          <w:lang w:eastAsia="en-AU"/>
        </w:rPr>
        <w:drawing>
          <wp:inline distT="0" distB="0" distL="0" distR="0" wp14:anchorId="66907658" wp14:editId="4F18F931">
            <wp:extent cx="1428750" cy="16581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TC_Logo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782" cy="16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2" w:rsidP="00C939B2" w:rsidRDefault="00C939B2" w14:paraId="110ACF15" w14:textId="77777777"/>
    <w:p w:rsidR="00C939B2" w:rsidP="00C939B2" w:rsidRDefault="00C939B2" w14:paraId="66B71552" w14:textId="77777777">
      <w:pPr>
        <w:rPr>
          <w:i/>
          <w:lang w:val="en-GB"/>
        </w:rPr>
      </w:pPr>
    </w:p>
    <w:p w:rsidRPr="00AB73E9" w:rsidR="00C939B2" w:rsidP="00C939B2" w:rsidRDefault="00C939B2" w14:paraId="18B9C993" w14:textId="77777777">
      <w:pPr>
        <w:jc w:val="center"/>
        <w:rPr>
          <w:b/>
          <w:lang w:val="en-GB"/>
        </w:rPr>
      </w:pPr>
    </w:p>
    <w:p w:rsidRPr="00AB73E9" w:rsidR="00C939B2" w:rsidP="00C939B2" w:rsidRDefault="00D24ED3" w14:paraId="2A76DDA0" w14:textId="77777777">
      <w:pPr>
        <w:jc w:val="center"/>
        <w:rPr>
          <w:b/>
          <w:i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Transmittal</w:t>
      </w:r>
    </w:p>
    <w:p w:rsidRPr="00AB73E9" w:rsidR="00C939B2" w:rsidP="00C939B2" w:rsidRDefault="00C939B2" w14:paraId="2D211912" w14:textId="77777777">
      <w:pPr>
        <w:jc w:val="center"/>
        <w:rPr>
          <w:b/>
          <w:lang w:val="en-GB"/>
        </w:rPr>
      </w:pPr>
    </w:p>
    <w:p w:rsidRPr="00AB73E9" w:rsidR="00C939B2" w:rsidP="00C939B2" w:rsidRDefault="00C939B2" w14:paraId="69CB8820" w14:textId="77777777">
      <w:pPr>
        <w:jc w:val="center"/>
        <w:rPr>
          <w:b/>
          <w:i/>
        </w:rPr>
      </w:pPr>
      <w:r w:rsidRPr="00AB73E9">
        <w:rPr>
          <w:b/>
        </w:rPr>
        <w:t>for</w:t>
      </w:r>
    </w:p>
    <w:p w:rsidRPr="00AB73E9" w:rsidR="00C939B2" w:rsidP="00C939B2" w:rsidRDefault="00C939B2" w14:paraId="4032237E" w14:textId="77777777">
      <w:pPr>
        <w:jc w:val="center"/>
        <w:rPr>
          <w:b/>
          <w:lang w:val="en-GB"/>
        </w:rPr>
      </w:pPr>
    </w:p>
    <w:p w:rsidRPr="00AB73E9" w:rsidR="00C939B2" w:rsidP="00C939B2" w:rsidRDefault="00C939B2" w14:paraId="5E8879E1" w14:textId="77777777">
      <w:pPr>
        <w:jc w:val="center"/>
        <w:rPr>
          <w:b/>
          <w:smallCaps/>
          <w:sz w:val="36"/>
          <w:szCs w:val="36"/>
          <w:lang w:val="en-GB"/>
        </w:rPr>
      </w:pPr>
      <w:r w:rsidRPr="00AB73E9">
        <w:rPr>
          <w:b/>
          <w:smallCaps/>
          <w:sz w:val="36"/>
          <w:szCs w:val="36"/>
          <w:lang w:val="en-GB"/>
        </w:rPr>
        <w:t>Katherine Town Council</w:t>
      </w:r>
    </w:p>
    <w:p w:rsidRPr="00AB73E9" w:rsidR="00C939B2" w:rsidP="00C939B2" w:rsidRDefault="00C939B2" w14:paraId="34B8962A" w14:textId="77777777">
      <w:pPr>
        <w:jc w:val="center"/>
        <w:rPr>
          <w:rFonts w:cs="Arial"/>
          <w:b/>
          <w:szCs w:val="22"/>
          <w:lang w:val="en-GB"/>
        </w:rPr>
      </w:pPr>
      <w:r w:rsidRPr="00AB73E9">
        <w:rPr>
          <w:rFonts w:cs="Arial"/>
          <w:b/>
          <w:szCs w:val="22"/>
          <w:lang w:val="en-GB"/>
        </w:rPr>
        <w:t xml:space="preserve">ABN </w:t>
      </w:r>
      <w:hyperlink w:history="1" r:id="rId10">
        <w:r w:rsidRPr="00AB73E9">
          <w:rPr>
            <w:rStyle w:val="Hyperlink"/>
            <w:rFonts w:cs="Arial"/>
            <w:b/>
            <w:color w:val="auto"/>
            <w:szCs w:val="22"/>
            <w:u w:val="none"/>
          </w:rPr>
          <w:t>47 836 889 865</w:t>
        </w:r>
      </w:hyperlink>
    </w:p>
    <w:p w:rsidR="00C939B2" w:rsidP="00C939B2" w:rsidRDefault="00C939B2" w14:paraId="2865928A" w14:textId="77777777">
      <w:pPr>
        <w:rPr>
          <w:lang w:val="en-GB"/>
        </w:rPr>
      </w:pPr>
    </w:p>
    <w:p w:rsidRPr="00205F00" w:rsidR="00C939B2" w:rsidP="00C939B2" w:rsidRDefault="00C939B2" w14:paraId="5BB38455" w14:textId="77777777">
      <w:pPr>
        <w:rPr>
          <w:lang w:val="en-GB"/>
        </w:rPr>
      </w:pPr>
    </w:p>
    <w:p w:rsidRPr="00205F00" w:rsidR="00C939B2" w:rsidP="00C939B2" w:rsidRDefault="00C939B2" w14:paraId="10E8A6AB" w14:textId="77777777">
      <w:pPr>
        <w:rPr>
          <w:lang w:val="en-GB"/>
        </w:rPr>
      </w:pPr>
    </w:p>
    <w:p w:rsidRPr="00AB73E9" w:rsidR="00C939B2" w:rsidP="00C939B2" w:rsidRDefault="00C939B2" w14:paraId="484EB647" w14:textId="77777777">
      <w:pPr>
        <w:jc w:val="center"/>
        <w:rPr>
          <w:b/>
          <w:lang w:val="en-GB"/>
        </w:rPr>
      </w:pPr>
      <w:r w:rsidRPr="00AB73E9">
        <w:rPr>
          <w:b/>
          <w:lang w:val="en-GB"/>
        </w:rPr>
        <w:t>regarding</w:t>
      </w:r>
    </w:p>
    <w:p w:rsidR="00C939B2" w:rsidP="00C939B2" w:rsidRDefault="00C939B2" w14:paraId="0EB39890" w14:textId="77777777">
      <w:pPr>
        <w:rPr>
          <w:lang w:val="en-GB"/>
        </w:rPr>
      </w:pPr>
    </w:p>
    <w:p w:rsidR="00C939B2" w:rsidP="00C939B2" w:rsidRDefault="00C939B2" w14:paraId="1AF08CD4" w14:textId="77777777">
      <w:pPr>
        <w:rPr>
          <w:lang w:val="en-GB"/>
        </w:rPr>
      </w:pPr>
    </w:p>
    <w:p w:rsidRPr="00750324" w:rsidR="00C939B2" w:rsidP="00C939B2" w:rsidRDefault="00C939B2" w14:paraId="1957638E" w14:textId="77777777">
      <w:pPr>
        <w:rPr>
          <w:lang w:val="en-GB"/>
        </w:rPr>
      </w:pPr>
    </w:p>
    <w:p w:rsidR="008216CB" w:rsidP="411EA7BA" w:rsidRDefault="008216CB" w14:paraId="4892FD73" w14:textId="0CE25741">
      <w:pPr>
        <w:jc w:val="center"/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</w:pPr>
      <w:r w:rsidRPr="411EA7BA" w:rsidR="008216CB"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  <w:t xml:space="preserve">Tender </w:t>
      </w:r>
      <w:r w:rsidRPr="411EA7BA" w:rsidR="005247CF"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  <w:t>2</w:t>
      </w:r>
      <w:r w:rsidRPr="411EA7BA" w:rsidR="55369553">
        <w:rPr>
          <w:b w:val="1"/>
          <w:bCs w:val="1"/>
          <w:smallCaps w:val="1"/>
          <w:color w:val="C0504D" w:themeColor="accent2"/>
          <w:spacing w:val="-3"/>
          <w:sz w:val="36"/>
          <w:szCs w:val="36"/>
          <w:lang w:val="en-GB"/>
        </w:rPr>
        <w:t>4-05</w:t>
      </w:r>
    </w:p>
    <w:p w:rsidR="00806E3D" w:rsidP="008216CB" w:rsidRDefault="00806E3D" w14:paraId="359F865D" w14:textId="43F26C4F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</w:p>
    <w:p w:rsidRPr="008755AC" w:rsidR="00806E3D" w:rsidP="008216CB" w:rsidRDefault="00806E3D" w14:paraId="4631FA53" w14:textId="77777777">
      <w:pPr>
        <w:jc w:val="center"/>
        <w:rPr>
          <w:b/>
          <w:smallCaps/>
          <w:color w:val="C0504D" w:themeColor="accent2"/>
          <w:spacing w:val="-3"/>
          <w:sz w:val="36"/>
          <w:szCs w:val="36"/>
          <w:lang w:val="en-GB"/>
        </w:rPr>
      </w:pPr>
    </w:p>
    <w:p w:rsidRPr="00C8678D" w:rsidR="008216CB" w:rsidP="008216CB" w:rsidRDefault="008216CB" w14:paraId="4A120DD4" w14:textId="77777777">
      <w:pPr>
        <w:jc w:val="center"/>
        <w:rPr>
          <w:b/>
          <w:smallCaps/>
          <w:color w:val="C0504D" w:themeColor="accent2"/>
          <w:spacing w:val="-3"/>
          <w:sz w:val="36"/>
          <w:szCs w:val="36"/>
          <w:highlight w:val="yellow"/>
          <w:lang w:val="en-GB"/>
        </w:rPr>
      </w:pPr>
    </w:p>
    <w:p w:rsidR="00941E00" w:rsidP="411EA7BA" w:rsidRDefault="00941E00" w14:paraId="46A814BC" w14:textId="626A386F">
      <w:pPr>
        <w:pStyle w:val="Heading3"/>
        <w:jc w:val="center"/>
        <w:rPr>
          <w:smallCaps w:val="1"/>
          <w:color w:val="C0504D" w:themeColor="accent2" w:themeTint="FF" w:themeShade="FF"/>
          <w:sz w:val="36"/>
          <w:szCs w:val="36"/>
          <w:lang w:val="en-GB"/>
        </w:rPr>
      </w:pPr>
      <w:r w:rsidR="00941E00">
        <w:rPr>
          <w:smallCaps w:val="1"/>
          <w:color w:val="C0504D" w:themeColor="accent2"/>
          <w:spacing w:val="-3"/>
          <w:sz w:val="36"/>
          <w:szCs w:val="36"/>
          <w:lang w:val="en-GB"/>
        </w:rPr>
        <w:t xml:space="preserve">Streetlight Repairs</w:t>
      </w:r>
      <w:r w:rsidR="6700D284">
        <w:rPr>
          <w:smallCaps w:val="1"/>
          <w:color w:val="C0504D" w:themeColor="accent2"/>
          <w:spacing w:val="-3"/>
          <w:sz w:val="36"/>
          <w:szCs w:val="36"/>
          <w:lang w:val="en-GB"/>
        </w:rPr>
        <w:t xml:space="preserve"> and renewals</w:t>
      </w:r>
    </w:p>
    <w:p w:rsidR="00C939B2" w:rsidP="00C939B2" w:rsidRDefault="00C939B2" w14:paraId="39303DD9" w14:textId="77777777">
      <w:pPr>
        <w:rPr>
          <w:lang w:val="en-GB"/>
        </w:rPr>
      </w:pPr>
    </w:p>
    <w:p w:rsidR="00C939B2" w:rsidP="00C939B2" w:rsidRDefault="00C939B2" w14:paraId="0AC1879A" w14:textId="77777777">
      <w:pPr>
        <w:rPr>
          <w:lang w:val="en-GB"/>
        </w:rPr>
      </w:pPr>
    </w:p>
    <w:p w:rsidR="00C939B2" w:rsidP="00C939B2" w:rsidRDefault="00C939B2" w14:paraId="1D6AF1C2" w14:textId="77777777">
      <w:pPr>
        <w:rPr>
          <w:lang w:val="en-GB"/>
        </w:rPr>
      </w:pPr>
    </w:p>
    <w:p w:rsidR="00C939B2" w:rsidP="00C939B2" w:rsidRDefault="00C939B2" w14:paraId="2AC96EC1" w14:textId="77777777">
      <w:pPr>
        <w:rPr>
          <w:lang w:val="en-GB"/>
        </w:rPr>
      </w:pPr>
    </w:p>
    <w:p w:rsidR="00C939B2" w:rsidP="00C939B2" w:rsidRDefault="00C939B2" w14:paraId="0CAA9C56" w14:textId="77777777">
      <w:pPr>
        <w:rPr>
          <w:lang w:val="en-GB"/>
        </w:rPr>
      </w:pPr>
    </w:p>
    <w:p w:rsidR="00C939B2" w:rsidP="00C939B2" w:rsidRDefault="00C939B2" w14:paraId="083C47E4" w14:textId="77777777">
      <w:pPr>
        <w:rPr>
          <w:lang w:val="en-GB"/>
        </w:rPr>
      </w:pPr>
    </w:p>
    <w:p w:rsidR="00C939B2" w:rsidP="00C939B2" w:rsidRDefault="00C939B2" w14:paraId="0B9EB598" w14:textId="77777777">
      <w:pPr>
        <w:rPr>
          <w:lang w:val="en-GB"/>
        </w:rPr>
      </w:pPr>
    </w:p>
    <w:p w:rsidRPr="008D68F7" w:rsidR="00C939B2" w:rsidP="00C939B2" w:rsidRDefault="00C939B2" w14:paraId="62A951CC" w14:textId="77777777">
      <w:pPr>
        <w:rPr>
          <w:lang w:val="en-GB"/>
        </w:rPr>
      </w:pPr>
    </w:p>
    <w:p w:rsidR="00C939B2" w:rsidP="00C939B2" w:rsidRDefault="00C939B2" w14:paraId="14B3E730" w14:textId="77777777">
      <w:pPr>
        <w:rPr>
          <w:lang w:val="en-GB"/>
        </w:rPr>
      </w:pPr>
    </w:p>
    <w:p w:rsidRPr="008D68F7" w:rsidR="00C939B2" w:rsidP="00C939B2" w:rsidRDefault="00C939B2" w14:paraId="54B8DB60" w14:textId="77777777">
      <w:pPr>
        <w:rPr>
          <w:lang w:val="en-GB"/>
        </w:rPr>
      </w:pPr>
    </w:p>
    <w:p w:rsidRPr="00AB73E9" w:rsidR="00C939B2" w:rsidP="00C939B2" w:rsidRDefault="00C939B2" w14:paraId="52C4E1E4" w14:textId="77777777">
      <w:pPr>
        <w:jc w:val="center"/>
        <w:rPr>
          <w:b/>
          <w:lang w:val="en-GB"/>
        </w:rPr>
      </w:pPr>
    </w:p>
    <w:p w:rsidR="00C939B2" w:rsidP="00C939B2" w:rsidRDefault="00C939B2" w14:paraId="661AD6DF" w14:textId="21103B6D">
      <w:pPr>
        <w:jc w:val="center"/>
        <w:rPr>
          <w:b/>
          <w:u w:val="single"/>
          <w:lang w:val="en-GB"/>
        </w:rPr>
      </w:pPr>
      <w:r w:rsidRPr="00AB73E9">
        <w:rPr>
          <w:b/>
          <w:u w:val="single"/>
          <w:lang w:val="en-GB"/>
        </w:rPr>
        <w:t>CLOSING</w:t>
      </w:r>
    </w:p>
    <w:p w:rsidRPr="00AB73E9" w:rsidR="008552C6" w:rsidP="00C939B2" w:rsidRDefault="008552C6" w14:paraId="06C49167" w14:textId="77777777">
      <w:pPr>
        <w:jc w:val="center"/>
        <w:rPr>
          <w:b/>
          <w:u w:val="single"/>
          <w:lang w:val="en-GB"/>
        </w:rPr>
      </w:pPr>
    </w:p>
    <w:p w:rsidR="172592DB" w:rsidP="5C8AEF5D" w:rsidRDefault="172592DB" w14:paraId="3902FD27" w14:textId="75705870">
      <w:pPr>
        <w:jc w:val="center"/>
        <w:rPr>
          <w:b w:val="1"/>
          <w:bCs w:val="1"/>
          <w:caps w:val="1"/>
          <w:lang w:val="en-GB"/>
        </w:rPr>
      </w:pPr>
      <w:r w:rsidRPr="5C8AEF5D" w:rsidR="172592DB">
        <w:rPr>
          <w:b w:val="1"/>
          <w:bCs w:val="1"/>
          <w:caps w:val="1"/>
          <w:lang w:val="en-GB"/>
        </w:rPr>
        <w:t xml:space="preserve">2PM, FRIDAY </w:t>
      </w:r>
      <w:r w:rsidRPr="5C8AEF5D" w:rsidR="0DE899CE">
        <w:rPr>
          <w:b w:val="1"/>
          <w:bCs w:val="1"/>
          <w:caps w:val="1"/>
          <w:lang w:val="en-GB"/>
        </w:rPr>
        <w:t>16</w:t>
      </w:r>
      <w:r w:rsidRPr="5C8AEF5D" w:rsidR="172592DB">
        <w:rPr>
          <w:b w:val="1"/>
          <w:bCs w:val="1"/>
          <w:caps w:val="1"/>
          <w:lang w:val="en-GB"/>
        </w:rPr>
        <w:t xml:space="preserve">TH AUGUST 2024  </w:t>
      </w:r>
    </w:p>
    <w:p w:rsidRPr="00AB73E9" w:rsidR="00C939B2" w:rsidP="00C939B2" w:rsidRDefault="00C939B2" w14:paraId="7F3DEA31" w14:textId="77777777">
      <w:pPr>
        <w:jc w:val="center"/>
        <w:rPr>
          <w:b/>
          <w:lang w:val="en-GB"/>
        </w:rPr>
      </w:pPr>
    </w:p>
    <w:p w:rsidRPr="00AB73E9" w:rsidR="00C939B2" w:rsidP="00C939B2" w:rsidRDefault="00C939B2" w14:paraId="054E4554" w14:textId="77777777">
      <w:pPr>
        <w:jc w:val="center"/>
        <w:rPr>
          <w:b/>
          <w:lang w:val="en-GB"/>
        </w:rPr>
      </w:pPr>
      <w:r w:rsidRPr="00AB73E9">
        <w:rPr>
          <w:b/>
          <w:lang w:val="en-GB"/>
        </w:rPr>
        <w:t>TENDER BOX KATHERINE CIVIC CENTRE, STUART HIGHWAY, KATHERINE</w:t>
      </w:r>
    </w:p>
    <w:p w:rsidRPr="007A1E3B" w:rsidR="007A1E3B" w:rsidP="008D68F7" w:rsidRDefault="007A1E3B" w14:paraId="26C64DCE" w14:textId="77777777">
      <w:pPr>
        <w:pStyle w:val="Heading3"/>
        <w:jc w:val="center"/>
        <w:rPr>
          <w:lang w:val="en-GB"/>
        </w:rPr>
      </w:pPr>
    </w:p>
    <w:p w:rsidR="008D68F7" w:rsidP="00EF7918" w:rsidRDefault="008D68F7" w14:paraId="20A3AAB5" w14:textId="77777777">
      <w:pPr>
        <w:jc w:val="center"/>
        <w:rPr>
          <w:b/>
          <w:u w:val="single"/>
        </w:rPr>
        <w:sectPr w:rsidR="008D68F7" w:rsidSect="00DC3217">
          <w:headerReference w:type="default" r:id="rId11"/>
          <w:footerReference w:type="default" r:id="rId12"/>
          <w:pgSz w:w="11907" w:h="16839" w:orient="portrait" w:code="9"/>
          <w:pgMar w:top="709" w:right="1304" w:bottom="851" w:left="1304" w:header="568" w:footer="274" w:gutter="0"/>
          <w:cols w:space="720"/>
          <w:noEndnote/>
        </w:sectPr>
      </w:pPr>
    </w:p>
    <w:p w:rsidRPr="007A1E3B" w:rsidR="003D6FB7" w:rsidP="00EF7918" w:rsidRDefault="003D6FB7" w14:paraId="41D8B78C" w14:textId="77777777">
      <w:pPr>
        <w:jc w:val="center"/>
      </w:pPr>
    </w:p>
    <w:p w:rsidRPr="00DC3217" w:rsidR="008216CB" w:rsidP="411EA7BA" w:rsidRDefault="008216CB" w14:paraId="32064EE0" w14:textId="79D7D0EC">
      <w:pPr>
        <w:jc w:val="center"/>
        <w:rPr>
          <w:b w:val="1"/>
          <w:bCs w:val="1"/>
          <w:smallCaps w:val="1"/>
          <w:color w:val="C0504D" w:themeColor="accent2"/>
          <w:spacing w:val="-3"/>
          <w:lang w:val="en-GB"/>
        </w:rPr>
      </w:pPr>
      <w:r w:rsidRPr="411EA7BA" w:rsidR="008216CB">
        <w:rPr>
          <w:b w:val="1"/>
          <w:bCs w:val="1"/>
          <w:smallCaps w:val="1"/>
          <w:color w:val="C0504D" w:themeColor="accent2"/>
          <w:spacing w:val="-3"/>
          <w:lang w:val="en-GB"/>
        </w:rPr>
        <w:t xml:space="preserve">Tender </w:t>
      </w:r>
      <w:r w:rsidRPr="411EA7BA" w:rsidR="008552C6">
        <w:rPr>
          <w:b w:val="1"/>
          <w:bCs w:val="1"/>
          <w:smallCaps w:val="1"/>
          <w:color w:val="C0504D" w:themeColor="accent2"/>
          <w:spacing w:val="-3"/>
          <w:lang w:val="en-GB"/>
        </w:rPr>
        <w:t>2</w:t>
      </w:r>
      <w:r w:rsidRPr="411EA7BA" w:rsidR="5C003D00">
        <w:rPr>
          <w:b w:val="1"/>
          <w:bCs w:val="1"/>
          <w:smallCaps w:val="1"/>
          <w:color w:val="C0504D" w:themeColor="accent2"/>
          <w:spacing w:val="-3"/>
          <w:lang w:val="en-GB"/>
        </w:rPr>
        <w:t>4-05</w:t>
      </w:r>
    </w:p>
    <w:p w:rsidRPr="00DC3217" w:rsidR="008216CB" w:rsidP="008216CB" w:rsidRDefault="008216CB" w14:paraId="370CB91F" w14:textId="77777777">
      <w:pPr>
        <w:jc w:val="center"/>
        <w:rPr>
          <w:b/>
          <w:smallCaps/>
          <w:color w:val="C0504D" w:themeColor="accent2"/>
          <w:spacing w:val="-3"/>
          <w:szCs w:val="22"/>
          <w:lang w:val="en-GB"/>
        </w:rPr>
      </w:pPr>
    </w:p>
    <w:p w:rsidRPr="00941E00" w:rsidR="00941E00" w:rsidP="411EA7BA" w:rsidRDefault="00941E00" w14:paraId="2ED22FDE" w14:textId="06EBC7F3">
      <w:pPr>
        <w:pStyle w:val="Heading3"/>
        <w:jc w:val="center"/>
        <w:rPr>
          <w:smallCaps w:val="1"/>
          <w:color w:val="C0504D" w:themeColor="accent2"/>
          <w:spacing w:val="-3"/>
          <w:lang w:val="en-GB"/>
        </w:rPr>
      </w:pPr>
      <w:r w:rsidRPr="411EA7BA" w:rsidR="00941E00">
        <w:rPr>
          <w:smallCaps w:val="1"/>
          <w:color w:val="C0504D" w:themeColor="accent2"/>
          <w:spacing w:val="-3"/>
          <w:lang w:val="en-GB"/>
        </w:rPr>
        <w:t xml:space="preserve">Streetlight Repairs</w:t>
      </w:r>
      <w:r w:rsidRPr="411EA7BA" w:rsidR="56D8031D">
        <w:rPr>
          <w:smallCaps w:val="1"/>
          <w:color w:val="C0504D" w:themeColor="accent2"/>
          <w:spacing w:val="-3"/>
          <w:lang w:val="en-GB"/>
        </w:rPr>
        <w:t xml:space="preserve"> and Renewals</w:t>
      </w:r>
    </w:p>
    <w:p w:rsidR="00B005B5" w:rsidP="00B005B5" w:rsidRDefault="00B005B5" w14:paraId="508323DA" w14:textId="77777777">
      <w:pPr>
        <w:rPr>
          <w:b/>
          <w:smallCaps/>
          <w:spacing w:val="-3"/>
          <w:szCs w:val="22"/>
          <w:lang w:val="en-GB"/>
        </w:rPr>
      </w:pPr>
    </w:p>
    <w:tbl>
      <w:tblPr>
        <w:tblStyle w:val="ColorfulList-Accent1"/>
        <w:tblW w:w="0" w:type="auto"/>
        <w:tblLook w:val="04A0" w:firstRow="1" w:lastRow="0" w:firstColumn="1" w:lastColumn="0" w:noHBand="0" w:noVBand="1"/>
      </w:tblPr>
      <w:tblGrid>
        <w:gridCol w:w="6343"/>
        <w:gridCol w:w="3172"/>
      </w:tblGrid>
      <w:tr w:rsidRPr="00B005B5" w:rsidR="00B005B5" w:rsidTr="7B7AA4DA" w14:paraId="352CD62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B005B5" w:rsidP="00B005B5" w:rsidRDefault="00DE3C6B" w14:paraId="5203319E" w14:textId="77777777">
            <w:pPr>
              <w:spacing w:before="120" w:after="120"/>
              <w:ind w:left="426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Contract Documentation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B005B5" w:rsidP="00DE3C6B" w:rsidRDefault="00DE3C6B" w14:paraId="5F9368EB" w14:textId="77777777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pacing w:val="-3"/>
                <w:szCs w:val="22"/>
                <w:lang w:val="en-GB"/>
              </w:rPr>
            </w:pPr>
            <w:r>
              <w:rPr>
                <w:smallCaps/>
                <w:spacing w:val="-3"/>
                <w:szCs w:val="22"/>
                <w:lang w:val="en-GB"/>
              </w:rPr>
              <w:t>Pages</w:t>
            </w:r>
          </w:p>
        </w:tc>
      </w:tr>
      <w:tr w:rsidRPr="00B005B5" w:rsidR="008552C6" w:rsidTr="7B7AA4DA" w14:paraId="6D3C026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="008552C6" w:rsidP="7B7AA4DA" w:rsidRDefault="00806E3D" w14:paraId="01F9FDBD" w14:textId="31E4D8C9">
            <w:pPr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55B09080">
              <w:rPr>
                <w:smallCaps w:val="1"/>
                <w:spacing w:val="-3"/>
                <w:lang w:val="en-GB"/>
              </w:rPr>
              <w:t>T</w:t>
            </w:r>
            <w:r w:rsidRPr="7B7AA4DA" w:rsidR="064C99B4">
              <w:rPr>
                <w:smallCaps w:val="1"/>
                <w:spacing w:val="-3"/>
                <w:lang w:val="en-GB"/>
              </w:rPr>
              <w:t xml:space="preserve">24-05 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– 2 - Conditions of Tendering – </w:t>
            </w:r>
            <w:r w:rsidRPr="7B7AA4DA" w:rsidR="00941E00">
              <w:rPr>
                <w:smallCaps w:val="1"/>
                <w:spacing w:val="-3"/>
                <w:lang w:val="en-GB"/>
              </w:rPr>
              <w:t>streetlight repairs</w:t>
            </w:r>
            <w:r w:rsidRPr="7B7AA4DA" w:rsidR="1A2367E2">
              <w:rPr>
                <w:smallCaps w:val="1"/>
                <w:spacing w:val="-3"/>
                <w:lang w:val="en-GB"/>
              </w:rPr>
              <w:t xml:space="preserve"> </w:t>
            </w:r>
            <w:r w:rsidRPr="7B7AA4DA" w:rsidR="00941E00">
              <w:rPr>
                <w:smallCaps w:val="1"/>
                <w:spacing w:val="-3"/>
                <w:lang w:val="en-GB"/>
              </w:rPr>
              <w:t>and renewal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="008552C6" w:rsidP="008216CB" w:rsidRDefault="00806E3D" w14:paraId="6E87DD27" w14:textId="163995F4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1 - 25</w:t>
            </w:r>
          </w:p>
        </w:tc>
      </w:tr>
      <w:tr w:rsidRPr="00B005B5" w:rsidR="00806E3D" w:rsidTr="7B7AA4DA" w14:paraId="5B98FF6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="00806E3D" w:rsidP="7B7AA4DA" w:rsidRDefault="00806E3D" w14:paraId="2573F34D" w14:textId="1595F646">
            <w:pPr>
              <w:pStyle w:val="Normal"/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49410C54">
              <w:rPr>
                <w:smallCaps w:val="1"/>
                <w:lang w:val="en-GB"/>
              </w:rPr>
              <w:t>T24-05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 – 3 - Conditions of Contract – </w:t>
            </w:r>
            <w:r w:rsidRPr="7B7AA4DA" w:rsidR="00941E00">
              <w:rPr>
                <w:smallCaps w:val="1"/>
                <w:spacing w:val="-3"/>
                <w:lang w:val="en-GB"/>
              </w:rPr>
              <w:t>streetlight repairs</w:t>
            </w:r>
            <w:r w:rsidRPr="7B7AA4DA" w:rsidR="70D90A6C">
              <w:rPr>
                <w:smallCaps w:val="1"/>
                <w:spacing w:val="-3"/>
                <w:lang w:val="en-GB"/>
              </w:rPr>
              <w:t xml:space="preserve"> </w:t>
            </w:r>
            <w:r w:rsidRPr="7B7AA4DA" w:rsidR="00941E00">
              <w:rPr>
                <w:smallCaps w:val="1"/>
                <w:spacing w:val="-3"/>
                <w:lang w:val="en-GB"/>
              </w:rPr>
              <w:t>and renewal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="00806E3D" w:rsidP="008216CB" w:rsidRDefault="00806E3D" w14:paraId="6C4985A5" w14:textId="6CB7F96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1 - 78</w:t>
            </w:r>
          </w:p>
        </w:tc>
      </w:tr>
      <w:tr w:rsidRPr="00B005B5" w:rsidR="00B005B5" w:rsidTr="7B7AA4DA" w14:paraId="7208D15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B005B5" w:rsidP="7B7AA4DA" w:rsidRDefault="00A86543" w14:paraId="141FE398" w14:textId="4695B4BE">
            <w:pPr>
              <w:pStyle w:val="Normal"/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120FEA27">
              <w:rPr>
                <w:smallCaps w:val="1"/>
                <w:lang w:val="en-GB"/>
              </w:rPr>
              <w:t>T24-05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 - 4</w:t>
            </w:r>
            <w:r w:rsidRPr="7B7AA4DA" w:rsidR="28AF4037">
              <w:rPr>
                <w:smallCaps w:val="1"/>
                <w:spacing w:val="-3"/>
                <w:lang w:val="en-GB"/>
              </w:rPr>
              <w:t xml:space="preserve"> – </w:t>
            </w:r>
            <w:r w:rsidRPr="7B7AA4DA" w:rsidR="2EA3ECEB">
              <w:rPr>
                <w:smallCaps w:val="1"/>
                <w:spacing w:val="-3"/>
                <w:lang w:val="en-GB"/>
              </w:rPr>
              <w:t>Request for Tender</w:t>
            </w:r>
            <w:r w:rsidRPr="7B7AA4DA" w:rsidR="28AF4037">
              <w:rPr>
                <w:smallCaps w:val="1"/>
                <w:spacing w:val="-3"/>
                <w:lang w:val="en-GB"/>
              </w:rPr>
              <w:t xml:space="preserve"> – </w:t>
            </w:r>
            <w:r w:rsidRPr="7B7AA4DA" w:rsidR="00941E00">
              <w:rPr>
                <w:smallCaps w:val="1"/>
                <w:spacing w:val="-3"/>
                <w:lang w:val="en-GB"/>
              </w:rPr>
              <w:t>streetlight repairs</w:t>
            </w:r>
            <w:r w:rsidRPr="7B7AA4DA" w:rsidR="00941E00">
              <w:rPr>
                <w:smallCaps w:val="1"/>
                <w:spacing w:val="-3"/>
                <w:lang w:val="en-GB"/>
              </w:rPr>
              <w:t xml:space="preserve"> and renewal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B005B5" w:rsidP="008216CB" w:rsidRDefault="00DE3C6B" w14:paraId="266B00C2" w14:textId="006D1722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 xml:space="preserve">1 – </w:t>
            </w:r>
            <w:r w:rsidR="008A0F1C">
              <w:rPr>
                <w:b/>
                <w:smallCaps/>
                <w:spacing w:val="-3"/>
                <w:szCs w:val="22"/>
                <w:lang w:val="en-GB"/>
              </w:rPr>
              <w:t>30</w:t>
            </w:r>
            <w:r>
              <w:rPr>
                <w:b/>
                <w:smallCaps/>
                <w:spacing w:val="-3"/>
                <w:szCs w:val="22"/>
                <w:lang w:val="en-GB"/>
              </w:rPr>
              <w:t xml:space="preserve"> </w:t>
            </w:r>
          </w:p>
        </w:tc>
      </w:tr>
      <w:tr w:rsidRPr="00B005B5" w:rsidR="00B005B5" w:rsidTr="7B7AA4DA" w14:paraId="58DF432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B005B5" w:rsidP="7B7AA4DA" w:rsidRDefault="00A769B4" w14:paraId="25AFCAC6" w14:textId="3A7C21BB">
            <w:pPr>
              <w:pStyle w:val="Normal"/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63AFBCD6">
              <w:rPr>
                <w:smallCaps w:val="1"/>
                <w:lang w:val="en-GB"/>
              </w:rPr>
              <w:t>T24-05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 - 5</w:t>
            </w:r>
            <w:r w:rsidRPr="7B7AA4DA" w:rsidR="007C71E5">
              <w:rPr>
                <w:smallCaps w:val="1"/>
                <w:spacing w:val="-3"/>
                <w:lang w:val="en-GB"/>
              </w:rPr>
              <w:t xml:space="preserve"> – Response Schedules </w:t>
            </w:r>
            <w:r w:rsidRPr="7B7AA4DA" w:rsidR="47858B20">
              <w:rPr>
                <w:smallCaps w:val="1"/>
                <w:spacing w:val="-3"/>
                <w:lang w:val="en-GB"/>
              </w:rPr>
              <w:t>–</w:t>
            </w:r>
            <w:r w:rsidRPr="7B7AA4DA" w:rsidR="00C939B2">
              <w:rPr>
                <w:smallCaps w:val="1"/>
                <w:spacing w:val="-3"/>
                <w:lang w:val="en-GB"/>
              </w:rPr>
              <w:t xml:space="preserve"> </w:t>
            </w:r>
            <w:r w:rsidRPr="7B7AA4DA" w:rsidR="00941E00">
              <w:rPr>
                <w:smallCaps w:val="1"/>
                <w:spacing w:val="-3"/>
                <w:lang w:val="en-GB"/>
              </w:rPr>
              <w:t>streetlight repairs</w:t>
            </w:r>
            <w:r w:rsidRPr="7B7AA4DA" w:rsidR="522082E2">
              <w:rPr>
                <w:smallCaps w:val="1"/>
                <w:spacing w:val="-3"/>
                <w:lang w:val="en-GB"/>
              </w:rPr>
              <w:t xml:space="preserve"> </w:t>
            </w:r>
            <w:r w:rsidRPr="7B7AA4DA" w:rsidR="00941E00">
              <w:rPr>
                <w:smallCaps w:val="1"/>
                <w:spacing w:val="-3"/>
                <w:lang w:val="en-GB"/>
              </w:rPr>
              <w:t>and renewal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B005B5" w:rsidP="00B005B5" w:rsidRDefault="00DE3C6B" w14:paraId="6402C227" w14:textId="77777777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A769B4">
              <w:rPr>
                <w:b/>
                <w:smallCaps/>
                <w:spacing w:val="-3"/>
                <w:szCs w:val="22"/>
                <w:lang w:val="en-GB"/>
              </w:rPr>
              <w:t xml:space="preserve"> – 1</w:t>
            </w:r>
            <w:r w:rsidR="003D6CBC">
              <w:rPr>
                <w:b/>
                <w:smallCaps/>
                <w:spacing w:val="-3"/>
                <w:szCs w:val="22"/>
                <w:lang w:val="en-GB"/>
              </w:rPr>
              <w:t>3</w:t>
            </w:r>
          </w:p>
        </w:tc>
      </w:tr>
      <w:tr w:rsidRPr="00B005B5" w:rsidR="00806E3D" w:rsidTr="7B7AA4DA" w14:paraId="20BB26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806E3D" w:rsidP="7B7AA4DA" w:rsidRDefault="00806E3D" w14:paraId="5096D4B1" w14:textId="2847C2B5">
            <w:pPr>
              <w:pStyle w:val="Normal"/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06BF8A87">
              <w:rPr>
                <w:smallCaps w:val="1"/>
                <w:lang w:val="en-GB"/>
              </w:rPr>
              <w:t>T24-05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 – 6</w:t>
            </w:r>
            <w:r w:rsidRPr="7B7AA4DA" w:rsidR="169DBC6E">
              <w:rPr>
                <w:smallCaps w:val="1"/>
                <w:spacing w:val="-3"/>
                <w:lang w:val="en-GB"/>
              </w:rPr>
              <w:t>-1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 </w:t>
            </w:r>
            <w:r w:rsidRPr="7B7AA4DA" w:rsidR="00941E00">
              <w:rPr>
                <w:smallCaps w:val="1"/>
                <w:spacing w:val="-3"/>
                <w:lang w:val="en-GB"/>
              </w:rPr>
              <w:t>–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 Attachments</w:t>
            </w:r>
            <w:r w:rsidRPr="7B7AA4DA" w:rsidR="00941E00">
              <w:rPr>
                <w:smallCaps w:val="1"/>
                <w:spacing w:val="-3"/>
                <w:lang w:val="en-GB"/>
              </w:rPr>
              <w:t xml:space="preserve"> - streetlight repairs</w:t>
            </w:r>
            <w:r w:rsidRPr="7B7AA4DA" w:rsidR="066C204D">
              <w:rPr>
                <w:smallCaps w:val="1"/>
                <w:spacing w:val="-3"/>
                <w:lang w:val="en-GB"/>
              </w:rPr>
              <w:t xml:space="preserve"> and renewals - Locations map - </w:t>
            </w:r>
            <w:r w:rsidRPr="7B7AA4DA" w:rsidR="00941E00">
              <w:rPr>
                <w:smallCaps w:val="1"/>
                <w:spacing w:val="-3"/>
                <w:lang w:val="en-GB"/>
              </w:rPr>
              <w:t>maintenance and renewal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806E3D" w:rsidP="7B7AA4DA" w:rsidRDefault="00806E3D" w14:paraId="456A7945" w14:textId="51F8933B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1"/>
                <w:bCs w:val="1"/>
                <w:smallCaps w:val="1"/>
                <w:spacing w:val="-3"/>
                <w:lang w:val="en-GB"/>
              </w:rPr>
            </w:pPr>
            <w:r w:rsidRPr="7B7AA4DA" w:rsidR="55B09080">
              <w:rPr>
                <w:b w:val="1"/>
                <w:bCs w:val="1"/>
                <w:smallCaps w:val="1"/>
                <w:spacing w:val="-3"/>
                <w:lang w:val="en-GB"/>
              </w:rPr>
              <w:t xml:space="preserve">1 – </w:t>
            </w:r>
            <w:r w:rsidRPr="7B7AA4DA" w:rsidR="24A81CB3">
              <w:rPr>
                <w:b w:val="1"/>
                <w:bCs w:val="1"/>
                <w:smallCaps w:val="1"/>
                <w:spacing w:val="-3"/>
                <w:lang w:val="en-GB"/>
              </w:rPr>
              <w:t xml:space="preserve">6</w:t>
            </w:r>
          </w:p>
        </w:tc>
      </w:tr>
      <w:tr w:rsidRPr="00B005B5" w:rsidR="00710659" w:rsidTr="7B7AA4DA" w14:paraId="6D74F41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="00710659" w:rsidP="7B7AA4DA" w:rsidRDefault="00710659" w14:paraId="53C0E9F8" w14:textId="4412C11F">
            <w:pPr>
              <w:pStyle w:val="Normal"/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087BF79E">
              <w:rPr>
                <w:smallCaps w:val="1"/>
                <w:lang w:val="en-GB"/>
              </w:rPr>
              <w:t>T24-05</w:t>
            </w:r>
            <w:r w:rsidRPr="7B7AA4DA" w:rsidR="066C204D">
              <w:rPr>
                <w:smallCaps w:val="1"/>
                <w:spacing w:val="-3"/>
                <w:lang w:val="en-GB"/>
              </w:rPr>
              <w:t xml:space="preserve"> – 6-2 – Attachment – Streetlight locations spreadsheet – Streetlight repairs and renewals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="00710659" w:rsidP="00B005B5" w:rsidRDefault="00710659" w14:paraId="2ADCA364" w14:textId="4E50634E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</w:t>
            </w:r>
          </w:p>
        </w:tc>
      </w:tr>
      <w:tr w:rsidRPr="00B005B5" w:rsidR="00B005B5" w:rsidTr="7B7AA4DA" w14:paraId="45AD764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3" w:type="dxa"/>
            <w:tcMar/>
          </w:tcPr>
          <w:p w:rsidRPr="00B005B5" w:rsidR="00B005B5" w:rsidP="7B7AA4DA" w:rsidRDefault="00A769B4" w14:paraId="08205271" w14:textId="1AAAD014">
            <w:pPr>
              <w:pStyle w:val="Normal"/>
              <w:spacing w:before="120" w:after="120"/>
              <w:ind w:left="426"/>
              <w:rPr>
                <w:smallCaps w:val="1"/>
                <w:spacing w:val="-3"/>
                <w:lang w:val="en-GB"/>
              </w:rPr>
            </w:pPr>
            <w:r w:rsidRPr="7B7AA4DA" w:rsidR="3E8D01CE">
              <w:rPr>
                <w:smallCaps w:val="1"/>
                <w:lang w:val="en-GB"/>
              </w:rPr>
              <w:t>T24-05</w:t>
            </w:r>
            <w:r w:rsidRPr="7B7AA4DA" w:rsidR="007C71E5">
              <w:rPr>
                <w:smallCaps w:val="1"/>
                <w:spacing w:val="-3"/>
                <w:lang w:val="en-GB"/>
              </w:rPr>
              <w:t xml:space="preserve"> – </w:t>
            </w:r>
            <w:r w:rsidRPr="7B7AA4DA" w:rsidR="55B09080">
              <w:rPr>
                <w:smallCaps w:val="1"/>
                <w:spacing w:val="-3"/>
                <w:lang w:val="en-GB"/>
              </w:rPr>
              <w:t xml:space="preserve">5 - </w:t>
            </w:r>
            <w:r w:rsidRPr="7B7AA4DA" w:rsidR="007C71E5">
              <w:rPr>
                <w:smallCaps w:val="1"/>
                <w:spacing w:val="-3"/>
                <w:lang w:val="en-GB"/>
              </w:rPr>
              <w:t>Schedule of Rates</w:t>
            </w:r>
            <w:r w:rsidRPr="7B7AA4DA" w:rsidR="007C71E5">
              <w:rPr>
                <w:smallCaps w:val="1"/>
                <w:spacing w:val="-3"/>
                <w:lang w:val="en-GB"/>
              </w:rPr>
              <w:t xml:space="preserve"> – </w:t>
            </w:r>
            <w:r w:rsidRPr="7B7AA4DA" w:rsidR="00941E00">
              <w:rPr>
                <w:smallCaps w:val="1"/>
                <w:spacing w:val="-3"/>
                <w:lang w:val="en-GB"/>
              </w:rPr>
              <w:t>streetlight repairs and renewal</w:t>
            </w:r>
            <w:r w:rsidRPr="7B7AA4DA" w:rsidR="203135CC">
              <w:rPr>
                <w:smallCaps w:val="1"/>
                <w:spacing w:val="-3"/>
                <w:lang w:val="en-GB"/>
              </w:rPr>
              <w:t>s</w:t>
            </w:r>
            <w:r w:rsidRPr="7B7AA4DA" w:rsidR="00941E00">
              <w:rPr>
                <w:smallCaps w:val="1"/>
                <w:spacing w:val="-3"/>
                <w:lang w:val="en-GB"/>
              </w:rPr>
              <w:t xml:space="preserve"> (Spreadsheet)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172" w:type="dxa"/>
            <w:tcMar/>
          </w:tcPr>
          <w:p w:rsidRPr="00B005B5" w:rsidR="00B005B5" w:rsidP="00B005B5" w:rsidRDefault="00A769B4" w14:paraId="5B0764A8" w14:textId="4B2D3BBA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pacing w:val="-3"/>
                <w:szCs w:val="22"/>
                <w:lang w:val="en-GB"/>
              </w:rPr>
            </w:pPr>
            <w:r>
              <w:rPr>
                <w:b/>
                <w:smallCaps/>
                <w:spacing w:val="-3"/>
                <w:szCs w:val="22"/>
                <w:lang w:val="en-GB"/>
              </w:rPr>
              <w:t>1</w:t>
            </w:r>
            <w:r w:rsidR="004C70C7">
              <w:rPr>
                <w:b/>
                <w:smallCaps/>
                <w:spacing w:val="-3"/>
                <w:szCs w:val="22"/>
                <w:lang w:val="en-GB"/>
              </w:rPr>
              <w:t xml:space="preserve">  </w:t>
            </w:r>
          </w:p>
        </w:tc>
      </w:tr>
    </w:tbl>
    <w:p w:rsidRPr="00B005B5" w:rsidR="00B005B5" w:rsidP="00B005B5" w:rsidRDefault="00B005B5" w14:paraId="2A9FFF5A" w14:textId="77777777">
      <w:pPr>
        <w:rPr>
          <w:b/>
          <w:smallCaps/>
          <w:spacing w:val="-3"/>
          <w:szCs w:val="22"/>
          <w:lang w:val="en-GB"/>
        </w:rPr>
      </w:pPr>
    </w:p>
    <w:p w:rsidR="003D6FB7" w:rsidP="00EF7918" w:rsidRDefault="00C75AF0" w14:paraId="5713ECF2" w14:textId="77777777">
      <w:pPr>
        <w:pStyle w:val="Header"/>
        <w:tabs>
          <w:tab w:val="clear" w:pos="4153"/>
          <w:tab w:val="clear" w:pos="8306"/>
          <w:tab w:val="left" w:pos="360"/>
          <w:tab w:val="center" w:pos="4230"/>
          <w:tab w:val="center" w:pos="7200"/>
        </w:tabs>
      </w:pPr>
      <w:r>
        <w:pict w14:anchorId="0C1CA3DF">
          <v:rect id="_x0000_i1025" style="width:0;height:1.5pt" o:hr="t" o:hrstd="t" o:hralign="center" fillcolor="#a0a0a0" stroked="f"/>
        </w:pict>
      </w:r>
    </w:p>
    <w:p w:rsidR="00C939B2" w:rsidP="00C939B2" w:rsidRDefault="00C939B2" w14:paraId="3275E42B" w14:textId="77777777">
      <w:pPr>
        <w:jc w:val="both"/>
      </w:pPr>
      <w:r>
        <w:t>ENQUIRIES:</w:t>
      </w:r>
    </w:p>
    <w:p w:rsidR="00C939B2" w:rsidP="00C939B2" w:rsidRDefault="00C939B2" w14:paraId="6FBF20CE" w14:textId="77777777">
      <w:pPr>
        <w:jc w:val="both"/>
      </w:pPr>
    </w:p>
    <w:p w:rsidR="4D672398" w:rsidP="7B7AA4DA" w:rsidRDefault="4D672398" w14:paraId="14483394" w14:textId="07925DB4">
      <w:pPr>
        <w:spacing w:before="0" w:beforeAutospacing="off" w:after="120" w:afterAutospacing="off"/>
        <w:ind w:left="720" w:right="0"/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Technical nature regarding the work required should be referred to: </w:t>
      </w:r>
    </w:p>
    <w:p w:rsidR="4D672398" w:rsidP="7B7AA4DA" w:rsidRDefault="4D672398" w14:paraId="7B0B6D8E" w14:textId="1F28A2DE">
      <w:pPr>
        <w:pStyle w:val="ListParagraph"/>
        <w:numPr>
          <w:ilvl w:val="0"/>
          <w:numId w:val="39"/>
        </w:numPr>
        <w:spacing w:before="0" w:beforeAutospacing="off" w:after="0" w:afterAutospacing="off"/>
        <w:ind w:left="720" w:right="0" w:hanging="36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Contracts Coordinator </w:t>
      </w:r>
      <w:r>
        <w:tab/>
      </w:r>
      <w:r>
        <w:tab/>
      </w:r>
      <w:r>
        <w:tab/>
      </w:r>
      <w:r>
        <w:tab/>
      </w:r>
      <w:r>
        <w:tab/>
      </w: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08 8972 5500 or </w:t>
      </w:r>
      <w:hyperlink r:id="R424f6e264e4e4b1b">
        <w:r w:rsidRPr="7B7AA4DA" w:rsidR="4D672398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AU"/>
          </w:rPr>
          <w:t>records@ktc.nt.gov.au</w:t>
        </w:r>
      </w:hyperlink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 </w:t>
      </w:r>
    </w:p>
    <w:p w:rsidR="4D672398" w:rsidP="7B7AA4DA" w:rsidRDefault="4D672398" w14:paraId="63007A5B" w14:textId="11A997D3">
      <w:pPr>
        <w:spacing w:before="0" w:beforeAutospacing="off" w:after="120" w:afterAutospacing="off"/>
        <w:ind w:left="720" w:right="0"/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</w:t>
      </w:r>
    </w:p>
    <w:p w:rsidR="4D672398" w:rsidP="7B7AA4DA" w:rsidRDefault="4D672398" w14:paraId="53C8DAAC" w14:textId="6BEC68BD">
      <w:pPr>
        <w:spacing w:before="0" w:beforeAutospacing="off" w:after="120" w:afterAutospacing="off"/>
        <w:ind w:left="720" w:right="0"/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Tendering procedures or the like should be referred to: </w:t>
      </w:r>
    </w:p>
    <w:p w:rsidR="4D672398" w:rsidP="7B7AA4DA" w:rsidRDefault="4D672398" w14:paraId="0E21B481" w14:textId="5C309947">
      <w:pPr>
        <w:pStyle w:val="ListParagraph"/>
        <w:numPr>
          <w:ilvl w:val="0"/>
          <w:numId w:val="39"/>
        </w:numPr>
        <w:spacing w:before="0" w:beforeAutospacing="off" w:after="0" w:afterAutospacing="off"/>
        <w:ind w:left="720" w:right="0" w:hanging="36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>Manager Governance and Risk</w:t>
      </w:r>
      <w:r>
        <w:tab/>
      </w:r>
      <w:r>
        <w:tab/>
      </w:r>
      <w:r>
        <w:tab/>
      </w:r>
      <w:r>
        <w:tab/>
      </w: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08 8972 5500 or </w:t>
      </w:r>
      <w:hyperlink r:id="R25b23584cd2f43d9">
        <w:r w:rsidRPr="7B7AA4DA" w:rsidR="4D672398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AU"/>
          </w:rPr>
          <w:t>records@ktc.nt.gov.au</w:t>
        </w:r>
      </w:hyperlink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 </w:t>
      </w:r>
    </w:p>
    <w:p w:rsidR="4D672398" w:rsidP="7B7AA4DA" w:rsidRDefault="4D672398" w14:paraId="73752723" w14:textId="49B45A2C">
      <w:pPr>
        <w:spacing w:before="0" w:beforeAutospacing="off" w:after="120" w:afterAutospacing="off"/>
        <w:ind w:left="720" w:right="0"/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 </w:t>
      </w:r>
    </w:p>
    <w:p w:rsidR="4D672398" w:rsidP="7B7AA4DA" w:rsidRDefault="4D672398" w14:paraId="5D1DAFE3" w14:textId="5F6692C3">
      <w:pPr>
        <w:spacing w:before="0" w:beforeAutospacing="off" w:after="120" w:afterAutospacing="off"/>
        <w:ind w:left="720" w:right="0"/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Tendering documentation requests to: </w:t>
      </w:r>
    </w:p>
    <w:p w:rsidR="4D672398" w:rsidP="7B7AA4DA" w:rsidRDefault="4D672398" w14:paraId="236C67A5" w14:textId="65F79578">
      <w:pPr>
        <w:pStyle w:val="ListParagraph"/>
        <w:numPr>
          <w:ilvl w:val="0"/>
          <w:numId w:val="39"/>
        </w:numPr>
        <w:spacing w:before="0" w:beforeAutospacing="off" w:after="0" w:afterAutospacing="off"/>
        <w:ind w:left="720" w:right="0" w:hanging="360"/>
        <w:rPr>
          <w:rFonts w:ascii="Arial" w:hAnsi="Arial" w:eastAsia="Arial" w:cs="Arial"/>
          <w:noProof w:val="0"/>
          <w:sz w:val="20"/>
          <w:szCs w:val="20"/>
          <w:lang w:val="en-AU"/>
        </w:rPr>
      </w:pP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>Contracts Coordinator</w:t>
      </w:r>
      <w:r>
        <w:tab/>
      </w:r>
      <w:r>
        <w:tab/>
      </w:r>
      <w:r>
        <w:tab/>
      </w:r>
      <w:r>
        <w:tab/>
      </w:r>
      <w:r>
        <w:tab/>
      </w:r>
      <w:r w:rsidRPr="7B7AA4DA" w:rsidR="4D672398">
        <w:rPr>
          <w:rFonts w:ascii="Arial" w:hAnsi="Arial" w:eastAsia="Arial" w:cs="Arial"/>
          <w:noProof w:val="0"/>
          <w:sz w:val="20"/>
          <w:szCs w:val="20"/>
          <w:lang w:val="en-AU"/>
        </w:rPr>
        <w:t xml:space="preserve">08 8972 5500 or </w:t>
      </w:r>
      <w:hyperlink r:id="Ra4b24ff802604991">
        <w:r w:rsidRPr="7B7AA4DA" w:rsidR="4D672398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AU"/>
          </w:rPr>
          <w:t>records@ktc.nt.gov.au</w:t>
        </w:r>
      </w:hyperlink>
    </w:p>
    <w:p w:rsidR="7B7AA4DA" w:rsidRDefault="7B7AA4DA" w14:paraId="5B6F6494" w14:textId="32DEA969"/>
    <w:sectPr w:rsidRPr="008701EB" w:rsidR="008701EB" w:rsidSect="00A97E61">
      <w:headerReference w:type="even" r:id="rId16"/>
      <w:headerReference w:type="default" r:id="rId17"/>
      <w:footerReference w:type="even" r:id="rId18"/>
      <w:headerReference w:type="first" r:id="rId19"/>
      <w:footerReference w:type="first" r:id="rId20"/>
      <w:pgSz w:w="11907" w:h="16840" w:orient="portrait" w:code="9"/>
      <w:pgMar w:top="1276" w:right="1304" w:bottom="1134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F6BD4" w:rsidP="00C146EA" w:rsidRDefault="008F6BD4" w14:paraId="0EF2FF4C" w14:textId="77777777">
      <w:r>
        <w:separator/>
      </w:r>
    </w:p>
  </w:endnote>
  <w:endnote w:type="continuationSeparator" w:id="0">
    <w:p w:rsidR="008F6BD4" w:rsidP="00C146EA" w:rsidRDefault="008F6BD4" w14:paraId="6C7276B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6BD4" w:rsidP="002510FA" w:rsidRDefault="008F6BD4" w14:paraId="3C2487F8" w14:textId="77777777">
    <w:pPr>
      <w:pStyle w:val="Footer"/>
      <w:jc w:val="center"/>
      <w:rPr>
        <w:sz w:val="16"/>
        <w:szCs w:val="16"/>
      </w:rPr>
    </w:pPr>
    <w:r w:rsidRPr="00370A95">
      <w:rPr>
        <w:sz w:val="16"/>
        <w:szCs w:val="16"/>
      </w:rPr>
      <w:t xml:space="preserve">Page </w:t>
    </w:r>
    <w:r w:rsidRPr="00370A95" w:rsidR="00CA1978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PAGE </w:instrText>
    </w:r>
    <w:r w:rsidRPr="00370A95" w:rsidR="00CA1978">
      <w:rPr>
        <w:sz w:val="16"/>
        <w:szCs w:val="16"/>
      </w:rPr>
      <w:fldChar w:fldCharType="separate"/>
    </w:r>
    <w:r w:rsidR="00D24ED3">
      <w:rPr>
        <w:noProof/>
        <w:sz w:val="16"/>
        <w:szCs w:val="16"/>
      </w:rPr>
      <w:t>2</w:t>
    </w:r>
    <w:r w:rsidRPr="00370A95" w:rsidR="00CA1978">
      <w:rPr>
        <w:sz w:val="16"/>
        <w:szCs w:val="16"/>
      </w:rPr>
      <w:fldChar w:fldCharType="end"/>
    </w:r>
    <w:r w:rsidRPr="00370A95">
      <w:rPr>
        <w:sz w:val="16"/>
        <w:szCs w:val="16"/>
      </w:rPr>
      <w:t xml:space="preserve"> of </w:t>
    </w:r>
    <w:r w:rsidRPr="00370A95" w:rsidR="00CA1978">
      <w:rPr>
        <w:sz w:val="16"/>
        <w:szCs w:val="16"/>
      </w:rPr>
      <w:fldChar w:fldCharType="begin"/>
    </w:r>
    <w:r w:rsidRPr="00370A95">
      <w:rPr>
        <w:sz w:val="16"/>
        <w:szCs w:val="16"/>
      </w:rPr>
      <w:instrText xml:space="preserve"> NUMPAGES </w:instrText>
    </w:r>
    <w:r w:rsidRPr="00370A95" w:rsidR="00CA1978">
      <w:rPr>
        <w:sz w:val="16"/>
        <w:szCs w:val="16"/>
      </w:rPr>
      <w:fldChar w:fldCharType="separate"/>
    </w:r>
    <w:r w:rsidR="00D24ED3">
      <w:rPr>
        <w:noProof/>
        <w:sz w:val="16"/>
        <w:szCs w:val="16"/>
      </w:rPr>
      <w:t>2</w:t>
    </w:r>
    <w:r w:rsidRPr="00370A95" w:rsidR="00CA1978">
      <w:rPr>
        <w:sz w:val="16"/>
        <w:szCs w:val="16"/>
      </w:rPr>
      <w:fldChar w:fldCharType="end"/>
    </w:r>
  </w:p>
  <w:p w:rsidRPr="00211D41" w:rsidR="008F6BD4" w:rsidP="002510FA" w:rsidRDefault="008F6BD4" w14:paraId="6080FC80" w14:textId="77777777">
    <w:pPr>
      <w:pStyle w:val="Footer"/>
      <w:jc w:val="center"/>
      <w:rPr>
        <w:smallCaps/>
        <w:color w:val="C0504D" w:themeColor="accent2"/>
        <w:sz w:val="16"/>
        <w:szCs w:val="16"/>
      </w:rPr>
    </w:pPr>
    <w:r>
      <w:rPr>
        <w:smallCaps/>
        <w:color w:val="C0504D" w:themeColor="accent2"/>
        <w:sz w:val="16"/>
        <w:szCs w:val="16"/>
      </w:rPr>
      <w:t>- Transmittal -</w:t>
    </w:r>
  </w:p>
  <w:p w:rsidR="00EE098D" w:rsidP="411EA7BA" w:rsidRDefault="00EE098D" w14:paraId="4F63984F" w14:textId="7D0DE573">
    <w:pPr>
      <w:pStyle w:val="Footer"/>
      <w:jc w:val="center"/>
      <w:rPr>
        <w:smallCaps w:val="1"/>
        <w:sz w:val="16"/>
        <w:szCs w:val="16"/>
      </w:rPr>
    </w:pPr>
    <w:bookmarkStart w:name="_Hlk512944208" w:id="0"/>
    <w:r w:rsidRPr="411EA7BA" w:rsidR="411EA7BA">
      <w:rPr>
        <w:smallCaps w:val="1"/>
        <w:sz w:val="16"/>
        <w:szCs w:val="16"/>
      </w:rPr>
      <w:t>T</w:t>
    </w:r>
    <w:r w:rsidRPr="411EA7BA" w:rsidR="411EA7BA">
      <w:rPr>
        <w:smallCaps w:val="1"/>
        <w:sz w:val="16"/>
        <w:szCs w:val="16"/>
      </w:rPr>
      <w:t>2</w:t>
    </w:r>
    <w:r w:rsidRPr="411EA7BA" w:rsidR="411EA7BA">
      <w:rPr>
        <w:smallCaps w:val="1"/>
        <w:sz w:val="16"/>
        <w:szCs w:val="16"/>
      </w:rPr>
      <w:t xml:space="preserve">4-05 </w:t>
    </w:r>
    <w:r w:rsidRPr="411EA7BA" w:rsidR="411EA7BA">
      <w:rPr>
        <w:smallCaps w:val="1"/>
        <w:sz w:val="16"/>
        <w:szCs w:val="16"/>
      </w:rPr>
      <w:t xml:space="preserve"> – Streetlight repairs</w:t>
    </w:r>
    <w:r w:rsidRPr="411EA7BA" w:rsidR="411EA7BA">
      <w:rPr>
        <w:smallCaps w:val="1"/>
        <w:sz w:val="16"/>
        <w:szCs w:val="16"/>
      </w:rPr>
      <w:t xml:space="preserve"> and renewals</w:t>
    </w:r>
  </w:p>
  <w:p w:rsidRPr="00370A95" w:rsidR="00EE098D" w:rsidP="411EA7BA" w:rsidRDefault="00EE098D" w14:paraId="3AD6F86C" w14:textId="5A801CB3">
    <w:pPr>
      <w:pStyle w:val="Footer"/>
      <w:jc w:val="center"/>
      <w:rPr>
        <w:smallCaps w:val="1"/>
        <w:sz w:val="16"/>
        <w:szCs w:val="16"/>
      </w:rPr>
    </w:pPr>
    <w:r w:rsidRPr="5C8AEF5D" w:rsidR="5C8AEF5D">
      <w:rPr>
        <w:smallCaps w:val="1"/>
        <w:sz w:val="16"/>
        <w:szCs w:val="16"/>
      </w:rPr>
      <w:t xml:space="preserve">Closing </w:t>
    </w:r>
    <w:r w:rsidRPr="5C8AEF5D" w:rsidR="5C8AEF5D">
      <w:rPr>
        <w:smallCaps w:val="1"/>
        <w:sz w:val="16"/>
        <w:szCs w:val="16"/>
      </w:rPr>
      <w:t xml:space="preserve">2PM, FRIDAY </w:t>
    </w:r>
    <w:r w:rsidRPr="5C8AEF5D" w:rsidR="5C8AEF5D">
      <w:rPr>
        <w:smallCaps w:val="1"/>
        <w:sz w:val="16"/>
        <w:szCs w:val="16"/>
      </w:rPr>
      <w:t>16</w:t>
    </w:r>
    <w:r w:rsidRPr="5C8AEF5D" w:rsidR="5C8AEF5D">
      <w:rPr>
        <w:smallCaps w:val="1"/>
        <w:sz w:val="16"/>
        <w:szCs w:val="16"/>
      </w:rPr>
      <w:t xml:space="preserve">TH AUGUST 2024  </w:t>
    </w:r>
  </w:p>
  <w:bookmarkEnd w:id="0"/>
  <w:p w:rsidRPr="00370A95" w:rsidR="008F6BD4" w:rsidP="003E702E" w:rsidRDefault="008F6BD4" w14:paraId="64052C63" w14:textId="77777777">
    <w:pPr>
      <w:pStyle w:val="Footer"/>
      <w:jc w:val="cen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6BD4" w:rsidRDefault="008F6BD4" w14:paraId="7E4FC059" w14:textId="77777777">
    <w:pPr>
      <w:pStyle w:val="Footer"/>
    </w:pPr>
  </w:p>
  <w:p w:rsidR="008F6BD4" w:rsidRDefault="008F6BD4" w14:paraId="549324D8" w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6BD4" w:rsidRDefault="008F6BD4" w14:paraId="40B4236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F6BD4" w:rsidP="00C146EA" w:rsidRDefault="008F6BD4" w14:paraId="41C75809" w14:textId="77777777">
      <w:r>
        <w:separator/>
      </w:r>
    </w:p>
  </w:footnote>
  <w:footnote w:type="continuationSeparator" w:id="0">
    <w:p w:rsidR="008F6BD4" w:rsidP="00C146EA" w:rsidRDefault="008F6BD4" w14:paraId="0411054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80ED3" w:rsidR="008F6BD4" w:rsidP="00DC3217" w:rsidRDefault="008F6BD4" w14:paraId="14548551" w14:textId="77777777">
    <w:pPr>
      <w:pStyle w:val="Header"/>
      <w:tabs>
        <w:tab w:val="clear" w:pos="4153"/>
        <w:tab w:val="clear" w:pos="8306"/>
        <w:tab w:val="left" w:pos="5191"/>
      </w:tabs>
      <w:jc w:val="center"/>
      <w:rPr>
        <w:b/>
        <w:smallCap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6BD4" w:rsidRDefault="008F6BD4" w14:paraId="3EFC0148" w14:textId="77777777">
    <w:pPr>
      <w:pStyle w:val="Header"/>
    </w:pPr>
  </w:p>
  <w:p w:rsidR="008F6BD4" w:rsidRDefault="008F6BD4" w14:paraId="64CA0796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216CB" w:rsidR="008F6BD4" w:rsidP="008216CB" w:rsidRDefault="008216CB" w14:paraId="3CA0FE78" w14:textId="77777777">
    <w:pPr>
      <w:pStyle w:val="Header"/>
      <w:jc w:val="center"/>
    </w:pPr>
    <w:bookmarkStart w:name="_Hlk513562852" w:id="1"/>
    <w:bookmarkStart w:name="_Hlk513562853" w:id="2"/>
    <w:bookmarkStart w:name="_Hlk513562854" w:id="3"/>
    <w:r>
      <w:rPr>
        <w:b/>
        <w:smallCaps/>
        <w:noProof/>
        <w:lang w:eastAsia="en-AU"/>
      </w:rPr>
      <w:drawing>
        <wp:inline distT="0" distB="0" distL="0" distR="0" wp14:anchorId="5A50D244" wp14:editId="699F55D0">
          <wp:extent cx="790575" cy="92892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TC_Logo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94470" cy="933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  <w:bookmarkEnd w:id="3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6BD4" w:rsidRDefault="008F6BD4" w14:paraId="18BA244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9">
    <w:nsid w:val="3aec23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Courier New&quot;" w:hAnsi="&quot;Courier New&quot;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979b2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Courier New&quot;" w:hAnsi="&quot;Courier New&quot;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1b83d5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o"/>
      <w:lvlJc w:val="left"/>
      <w:pPr>
        <w:ind w:left="720" w:hanging="360"/>
      </w:pPr>
      <w:rPr>
        <w:rFonts w:hint="default" w:ascii="&quot;Courier New&quot;" w:hAnsi="&quot;Courier New&quot;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FE"/>
    <w:multiLevelType w:val="singleLevel"/>
    <w:tmpl w:val="43AC8216"/>
    <w:lvl w:ilvl="0">
      <w:numFmt w:val="decimal"/>
      <w:lvlText w:val="*"/>
      <w:lvlJc w:val="left"/>
    </w:lvl>
  </w:abstractNum>
  <w:abstractNum w:abstractNumId="1" w15:restartNumberingAfterBreak="0">
    <w:nsid w:val="011E0228"/>
    <w:multiLevelType w:val="multilevel"/>
    <w:tmpl w:val="BB0EB3EC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19C7872"/>
    <w:multiLevelType w:val="singleLevel"/>
    <w:tmpl w:val="0308CBC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3" w15:restartNumberingAfterBreak="0">
    <w:nsid w:val="03823FB8"/>
    <w:multiLevelType w:val="multilevel"/>
    <w:tmpl w:val="33663688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F815EE"/>
    <w:multiLevelType w:val="hybridMultilevel"/>
    <w:tmpl w:val="069CE0B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65715A"/>
    <w:multiLevelType w:val="multilevel"/>
    <w:tmpl w:val="1FD695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erVersion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erVersion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2225A51"/>
    <w:multiLevelType w:val="hybridMultilevel"/>
    <w:tmpl w:val="42F89AA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147220E7"/>
    <w:multiLevelType w:val="multilevel"/>
    <w:tmpl w:val="33663688"/>
    <w:numStyleLink w:val="Style1"/>
  </w:abstractNum>
  <w:abstractNum w:abstractNumId="8" w15:restartNumberingAfterBreak="0">
    <w:nsid w:val="16B41BC9"/>
    <w:multiLevelType w:val="singleLevel"/>
    <w:tmpl w:val="5FEA22E8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9" w15:restartNumberingAfterBreak="0">
    <w:nsid w:val="18F93B90"/>
    <w:multiLevelType w:val="hybridMultilevel"/>
    <w:tmpl w:val="7C0445CC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C62DC7"/>
    <w:multiLevelType w:val="hybridMultilevel"/>
    <w:tmpl w:val="E3468BE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DD3016"/>
    <w:multiLevelType w:val="multilevel"/>
    <w:tmpl w:val="EB9C616C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hint="default" w:ascii="Courier New" w:hAnsi="Courier New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hint="default" w:ascii="Wingdings" w:hAnsi="Wingdings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hint="default" w:ascii="Symbol" w:hAnsi="Symbol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hint="default" w:ascii="Courier New" w:hAnsi="Courier New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hint="default" w:ascii="Symbol" w:hAnsi="Symbol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hint="default" w:ascii="Courier New" w:hAnsi="Courier New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hint="default" w:ascii="Wingdings" w:hAnsi="Wingdings"/>
      </w:rPr>
    </w:lvl>
  </w:abstractNum>
  <w:abstractNum w:abstractNumId="12" w15:restartNumberingAfterBreak="0">
    <w:nsid w:val="23384498"/>
    <w:multiLevelType w:val="hybridMultilevel"/>
    <w:tmpl w:val="9924A3B0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</w:abstractNum>
  <w:abstractNum w:abstractNumId="13" w15:restartNumberingAfterBreak="0">
    <w:nsid w:val="2429021C"/>
    <w:multiLevelType w:val="hybridMultilevel"/>
    <w:tmpl w:val="6860CC76"/>
    <w:lvl w:ilvl="0" w:tplc="0D40B5BC">
      <w:start w:val="1"/>
      <w:numFmt w:val="decimal"/>
      <w:lvlText w:val="%1."/>
      <w:lvlJc w:val="left"/>
      <w:pPr>
        <w:tabs>
          <w:tab w:val="num" w:pos="902"/>
        </w:tabs>
        <w:ind w:left="1259" w:hanging="35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B50CA"/>
    <w:multiLevelType w:val="multilevel"/>
    <w:tmpl w:val="582056D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C9043FF"/>
    <w:multiLevelType w:val="hybridMultilevel"/>
    <w:tmpl w:val="C6B497DC"/>
    <w:lvl w:ilvl="0" w:tplc="FFFFFFFF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320B10AD"/>
    <w:multiLevelType w:val="hybridMultilevel"/>
    <w:tmpl w:val="307692D2"/>
    <w:lvl w:ilvl="0" w:tplc="EEF24A96">
      <w:start w:val="1"/>
      <w:numFmt w:val="lowerRoman"/>
      <w:lvlText w:val="(%1)"/>
      <w:lvlJc w:val="left"/>
      <w:pPr>
        <w:tabs>
          <w:tab w:val="num" w:pos="2520"/>
        </w:tabs>
        <w:ind w:left="2520" w:hanging="360"/>
      </w:pPr>
      <w:rPr>
        <w:rFonts w:ascii="Arial" w:hAnsi="Arial" w:eastAsia="Times New Roman" w:cs="Arial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48C2C85"/>
    <w:multiLevelType w:val="hybridMultilevel"/>
    <w:tmpl w:val="4FA4A834"/>
    <w:lvl w:ilvl="0" w:tplc="0409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hint="default" w:ascii="Wingdings" w:hAnsi="Wingdings"/>
      </w:rPr>
    </w:lvl>
  </w:abstractNum>
  <w:abstractNum w:abstractNumId="18" w15:restartNumberingAfterBreak="0">
    <w:nsid w:val="36336F68"/>
    <w:multiLevelType w:val="hybridMultilevel"/>
    <w:tmpl w:val="8E70D2E8"/>
    <w:lvl w:ilvl="0" w:tplc="B494072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71F4DC1"/>
    <w:multiLevelType w:val="hybridMultilevel"/>
    <w:tmpl w:val="30C099DA"/>
    <w:lvl w:ilvl="0" w:tplc="04090015">
      <w:start w:val="1"/>
      <w:numFmt w:val="upp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A4F1E21"/>
    <w:multiLevelType w:val="hybridMultilevel"/>
    <w:tmpl w:val="AF48DB32"/>
    <w:lvl w:ilvl="0" w:tplc="0C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1896B69"/>
    <w:multiLevelType w:val="hybridMultilevel"/>
    <w:tmpl w:val="EF6478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A4571"/>
    <w:multiLevelType w:val="singleLevel"/>
    <w:tmpl w:val="84C6219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hint="default" w:ascii="Arial" w:hAnsi="Arial"/>
        <w:b/>
        <w:i w:val="0"/>
        <w:sz w:val="22"/>
        <w:u w:val="none"/>
      </w:rPr>
    </w:lvl>
  </w:abstractNum>
  <w:abstractNum w:abstractNumId="23" w15:restartNumberingAfterBreak="0">
    <w:nsid w:val="4612563E"/>
    <w:multiLevelType w:val="hybridMultilevel"/>
    <w:tmpl w:val="E2D0DD1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8B74A89"/>
    <w:multiLevelType w:val="hybridMultilevel"/>
    <w:tmpl w:val="307692D2"/>
    <w:lvl w:ilvl="0" w:tplc="EEF24A96">
      <w:start w:val="1"/>
      <w:numFmt w:val="lowerRoman"/>
      <w:lvlText w:val="(%1)"/>
      <w:lvlJc w:val="left"/>
      <w:pPr>
        <w:tabs>
          <w:tab w:val="num" w:pos="2520"/>
        </w:tabs>
        <w:ind w:left="2520" w:hanging="360"/>
      </w:pPr>
      <w:rPr>
        <w:rFonts w:ascii="Arial" w:hAnsi="Arial" w:eastAsia="Times New Roman" w:cs="Arial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49B84F19"/>
    <w:multiLevelType w:val="hybridMultilevel"/>
    <w:tmpl w:val="1ACA16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497BC5"/>
    <w:multiLevelType w:val="hybridMultilevel"/>
    <w:tmpl w:val="BB74E276"/>
    <w:lvl w:ilvl="0" w:tplc="0C090003">
      <w:start w:val="1"/>
      <w:numFmt w:val="bullet"/>
      <w:lvlText w:val="o"/>
      <w:lvlJc w:val="left"/>
      <w:pPr>
        <w:ind w:left="1636" w:hanging="360"/>
      </w:pPr>
      <w:rPr>
        <w:rFonts w:hint="default" w:ascii="Courier New" w:hAnsi="Courier New" w:cs="Courier New"/>
      </w:rPr>
    </w:lvl>
    <w:lvl w:ilvl="1" w:tplc="0C090003">
      <w:start w:val="1"/>
      <w:numFmt w:val="bullet"/>
      <w:lvlText w:val="o"/>
      <w:lvlJc w:val="left"/>
      <w:pPr>
        <w:ind w:left="2356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076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796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516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236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956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676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396" w:hanging="360"/>
      </w:pPr>
      <w:rPr>
        <w:rFonts w:hint="default" w:ascii="Wingdings" w:hAnsi="Wingdings"/>
      </w:rPr>
    </w:lvl>
  </w:abstractNum>
  <w:abstractNum w:abstractNumId="27" w15:restartNumberingAfterBreak="0">
    <w:nsid w:val="531771F7"/>
    <w:multiLevelType w:val="multilevel"/>
    <w:tmpl w:val="9F58824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9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B09348C"/>
    <w:multiLevelType w:val="hybridMultilevel"/>
    <w:tmpl w:val="7BD2AA00"/>
    <w:lvl w:ilvl="0" w:tplc="A5C4E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E8D23FB"/>
    <w:multiLevelType w:val="multilevel"/>
    <w:tmpl w:val="33663688"/>
    <w:numStyleLink w:val="Style1"/>
  </w:abstractNum>
  <w:abstractNum w:abstractNumId="30" w15:restartNumberingAfterBreak="0">
    <w:nsid w:val="637E11B4"/>
    <w:multiLevelType w:val="hybridMultilevel"/>
    <w:tmpl w:val="E070A7D8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78C2048"/>
    <w:multiLevelType w:val="multilevel"/>
    <w:tmpl w:val="35044530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8CF2AE2"/>
    <w:multiLevelType w:val="hybridMultilevel"/>
    <w:tmpl w:val="3366368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487E25"/>
    <w:multiLevelType w:val="hybridMultilevel"/>
    <w:tmpl w:val="47DC0EA2"/>
    <w:lvl w:ilvl="0" w:tplc="0C090017">
      <w:start w:val="1"/>
      <w:numFmt w:val="lowerLetter"/>
      <w:lvlText w:val="%1)"/>
      <w:lvlJc w:val="left"/>
      <w:pPr>
        <w:ind w:left="2160" w:hanging="360"/>
      </w:p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C262F8B"/>
    <w:multiLevelType w:val="hybridMultilevel"/>
    <w:tmpl w:val="AFA02BF2"/>
    <w:lvl w:ilvl="0" w:tplc="E9EEFB1A">
      <w:start w:val="1"/>
      <w:numFmt w:val="upperLetter"/>
      <w:lvlText w:val="(%1)"/>
      <w:lvlJc w:val="left"/>
      <w:pPr>
        <w:ind w:left="252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6" w:hanging="360"/>
      </w:pPr>
    </w:lvl>
    <w:lvl w:ilvl="2" w:tplc="0C09001B" w:tentative="1">
      <w:start w:val="1"/>
      <w:numFmt w:val="lowerRoman"/>
      <w:lvlText w:val="%3."/>
      <w:lvlJc w:val="right"/>
      <w:pPr>
        <w:ind w:left="3966" w:hanging="180"/>
      </w:pPr>
    </w:lvl>
    <w:lvl w:ilvl="3" w:tplc="0C09000F" w:tentative="1">
      <w:start w:val="1"/>
      <w:numFmt w:val="decimal"/>
      <w:lvlText w:val="%4."/>
      <w:lvlJc w:val="left"/>
      <w:pPr>
        <w:ind w:left="4686" w:hanging="360"/>
      </w:pPr>
    </w:lvl>
    <w:lvl w:ilvl="4" w:tplc="0C090019" w:tentative="1">
      <w:start w:val="1"/>
      <w:numFmt w:val="lowerLetter"/>
      <w:lvlText w:val="%5."/>
      <w:lvlJc w:val="left"/>
      <w:pPr>
        <w:ind w:left="5406" w:hanging="360"/>
      </w:pPr>
    </w:lvl>
    <w:lvl w:ilvl="5" w:tplc="0C09001B" w:tentative="1">
      <w:start w:val="1"/>
      <w:numFmt w:val="lowerRoman"/>
      <w:lvlText w:val="%6."/>
      <w:lvlJc w:val="right"/>
      <w:pPr>
        <w:ind w:left="6126" w:hanging="180"/>
      </w:pPr>
    </w:lvl>
    <w:lvl w:ilvl="6" w:tplc="0C09000F" w:tentative="1">
      <w:start w:val="1"/>
      <w:numFmt w:val="decimal"/>
      <w:lvlText w:val="%7."/>
      <w:lvlJc w:val="left"/>
      <w:pPr>
        <w:ind w:left="6846" w:hanging="360"/>
      </w:pPr>
    </w:lvl>
    <w:lvl w:ilvl="7" w:tplc="0C090019" w:tentative="1">
      <w:start w:val="1"/>
      <w:numFmt w:val="lowerLetter"/>
      <w:lvlText w:val="%8."/>
      <w:lvlJc w:val="left"/>
      <w:pPr>
        <w:ind w:left="7566" w:hanging="360"/>
      </w:pPr>
    </w:lvl>
    <w:lvl w:ilvl="8" w:tplc="0C09001B" w:tentative="1">
      <w:start w:val="1"/>
      <w:numFmt w:val="lowerRoman"/>
      <w:lvlText w:val="%9."/>
      <w:lvlJc w:val="right"/>
      <w:pPr>
        <w:ind w:left="8286" w:hanging="180"/>
      </w:pPr>
    </w:lvl>
  </w:abstractNum>
  <w:abstractNum w:abstractNumId="35" w15:restartNumberingAfterBreak="0">
    <w:nsid w:val="73072039"/>
    <w:multiLevelType w:val="hybridMultilevel"/>
    <w:tmpl w:val="875EC6B0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EBB15F5"/>
    <w:multiLevelType w:val="hybridMultilevel"/>
    <w:tmpl w:val="03FC385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1">
    <w:abstractNumId w:val="39"/>
  </w:num>
  <w:num w:numId="40">
    <w:abstractNumId w:val="38"/>
  </w:num>
  <w:num w:numId="39">
    <w:abstractNumId w:val="37"/>
  </w: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hint="default" w:ascii="Symbol" w:hAnsi="Symbol"/>
        </w:rPr>
      </w:lvl>
    </w:lvlOverride>
  </w:num>
  <w:num w:numId="2">
    <w:abstractNumId w:val="11"/>
  </w:num>
  <w:num w:numId="3">
    <w:abstractNumId w:val="19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hint="default" w:ascii="Symbol" w:hAnsi="Symbol"/>
        </w:rPr>
      </w:lvl>
    </w:lvlOverride>
  </w:num>
  <w:num w:numId="5">
    <w:abstractNumId w:val="22"/>
  </w:num>
  <w:num w:numId="6">
    <w:abstractNumId w:val="2"/>
  </w:num>
  <w:num w:numId="7">
    <w:abstractNumId w:val="8"/>
  </w:num>
  <w:num w:numId="8">
    <w:abstractNumId w:val="31"/>
  </w:num>
  <w:num w:numId="9">
    <w:abstractNumId w:val="27"/>
  </w:num>
  <w:num w:numId="10">
    <w:abstractNumId w:val="15"/>
  </w:num>
  <w:num w:numId="11">
    <w:abstractNumId w:val="17"/>
  </w:num>
  <w:num w:numId="12">
    <w:abstractNumId w:val="12"/>
  </w:num>
  <w:num w:numId="13">
    <w:abstractNumId w:val="6"/>
  </w:num>
  <w:num w:numId="14">
    <w:abstractNumId w:val="1"/>
  </w:num>
  <w:num w:numId="15">
    <w:abstractNumId w:val="14"/>
  </w:num>
  <w:num w:numId="16">
    <w:abstractNumId w:val="32"/>
  </w:num>
  <w:num w:numId="17">
    <w:abstractNumId w:val="25"/>
  </w:num>
  <w:num w:numId="18">
    <w:abstractNumId w:val="10"/>
  </w:num>
  <w:num w:numId="19">
    <w:abstractNumId w:val="13"/>
  </w:num>
  <w:num w:numId="20">
    <w:abstractNumId w:val="9"/>
  </w:num>
  <w:num w:numId="21">
    <w:abstractNumId w:val="20"/>
  </w:num>
  <w:num w:numId="22">
    <w:abstractNumId w:val="23"/>
  </w:num>
  <w:num w:numId="23">
    <w:abstractNumId w:val="26"/>
  </w:num>
  <w:num w:numId="24">
    <w:abstractNumId w:val="35"/>
  </w:num>
  <w:num w:numId="25">
    <w:abstractNumId w:val="3"/>
  </w:num>
  <w:num w:numId="26">
    <w:abstractNumId w:val="7"/>
  </w:num>
  <w:num w:numId="27">
    <w:abstractNumId w:val="29"/>
  </w:num>
  <w:num w:numId="28">
    <w:abstractNumId w:val="33"/>
  </w:num>
  <w:num w:numId="29">
    <w:abstractNumId w:val="24"/>
  </w:num>
  <w:num w:numId="30">
    <w:abstractNumId w:val="28"/>
  </w:num>
  <w:num w:numId="31">
    <w:abstractNumId w:val="34"/>
  </w:num>
  <w:num w:numId="32">
    <w:abstractNumId w:val="16"/>
  </w:num>
  <w:num w:numId="33">
    <w:abstractNumId w:val="5"/>
  </w:num>
  <w:num w:numId="34">
    <w:abstractNumId w:val="4"/>
  </w:num>
  <w:num w:numId="35">
    <w:abstractNumId w:val="36"/>
  </w:num>
  <w:num w:numId="36">
    <w:abstractNumId w:val="21"/>
  </w:num>
  <w:num w:numId="37">
    <w:abstractNumId w:val="30"/>
  </w:num>
  <w:num w:numId="38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A63"/>
    <w:rsid w:val="000008EC"/>
    <w:rsid w:val="000101B3"/>
    <w:rsid w:val="0001764C"/>
    <w:rsid w:val="00031A2D"/>
    <w:rsid w:val="00034B68"/>
    <w:rsid w:val="00035DF1"/>
    <w:rsid w:val="00040CE3"/>
    <w:rsid w:val="000445BC"/>
    <w:rsid w:val="0005616B"/>
    <w:rsid w:val="00074C3C"/>
    <w:rsid w:val="00075375"/>
    <w:rsid w:val="00075529"/>
    <w:rsid w:val="00077692"/>
    <w:rsid w:val="0008129B"/>
    <w:rsid w:val="00085736"/>
    <w:rsid w:val="00094196"/>
    <w:rsid w:val="00094A7E"/>
    <w:rsid w:val="000A3105"/>
    <w:rsid w:val="000A692C"/>
    <w:rsid w:val="000B0801"/>
    <w:rsid w:val="000D2791"/>
    <w:rsid w:val="000E5660"/>
    <w:rsid w:val="000F055A"/>
    <w:rsid w:val="000F2D55"/>
    <w:rsid w:val="00104B47"/>
    <w:rsid w:val="001074B6"/>
    <w:rsid w:val="001252E1"/>
    <w:rsid w:val="001532C3"/>
    <w:rsid w:val="00154ABB"/>
    <w:rsid w:val="001568F8"/>
    <w:rsid w:val="00157D18"/>
    <w:rsid w:val="00163FC2"/>
    <w:rsid w:val="001645B5"/>
    <w:rsid w:val="00176430"/>
    <w:rsid w:val="00176B15"/>
    <w:rsid w:val="001858D4"/>
    <w:rsid w:val="0019021D"/>
    <w:rsid w:val="00195B71"/>
    <w:rsid w:val="001968D1"/>
    <w:rsid w:val="001A5928"/>
    <w:rsid w:val="001A6C4C"/>
    <w:rsid w:val="001C0CAE"/>
    <w:rsid w:val="001D0BDA"/>
    <w:rsid w:val="001D5433"/>
    <w:rsid w:val="001D6E03"/>
    <w:rsid w:val="001E0172"/>
    <w:rsid w:val="001E5534"/>
    <w:rsid w:val="001E5EF1"/>
    <w:rsid w:val="001E650E"/>
    <w:rsid w:val="001F32A3"/>
    <w:rsid w:val="002006AE"/>
    <w:rsid w:val="00205BC2"/>
    <w:rsid w:val="00205F00"/>
    <w:rsid w:val="00206CAD"/>
    <w:rsid w:val="00210178"/>
    <w:rsid w:val="00211D41"/>
    <w:rsid w:val="0021375A"/>
    <w:rsid w:val="00213E8E"/>
    <w:rsid w:val="002167F6"/>
    <w:rsid w:val="00216A63"/>
    <w:rsid w:val="002241F0"/>
    <w:rsid w:val="0022658F"/>
    <w:rsid w:val="00234BE4"/>
    <w:rsid w:val="002362B4"/>
    <w:rsid w:val="002366F6"/>
    <w:rsid w:val="00242F9A"/>
    <w:rsid w:val="00244A36"/>
    <w:rsid w:val="002473D2"/>
    <w:rsid w:val="002510FA"/>
    <w:rsid w:val="00255F79"/>
    <w:rsid w:val="00257EED"/>
    <w:rsid w:val="00260723"/>
    <w:rsid w:val="00273E3C"/>
    <w:rsid w:val="00280C79"/>
    <w:rsid w:val="00285431"/>
    <w:rsid w:val="0028771E"/>
    <w:rsid w:val="002B32FF"/>
    <w:rsid w:val="002B3613"/>
    <w:rsid w:val="002B3F28"/>
    <w:rsid w:val="002F1B84"/>
    <w:rsid w:val="002F1F59"/>
    <w:rsid w:val="002F33CA"/>
    <w:rsid w:val="002F5CA5"/>
    <w:rsid w:val="00315D7D"/>
    <w:rsid w:val="00323E5A"/>
    <w:rsid w:val="0034175F"/>
    <w:rsid w:val="0035023D"/>
    <w:rsid w:val="00362FF8"/>
    <w:rsid w:val="00364759"/>
    <w:rsid w:val="0036656C"/>
    <w:rsid w:val="0037742B"/>
    <w:rsid w:val="0038652E"/>
    <w:rsid w:val="00393ACB"/>
    <w:rsid w:val="00393DB2"/>
    <w:rsid w:val="003A33BC"/>
    <w:rsid w:val="003A54E0"/>
    <w:rsid w:val="003A7EBC"/>
    <w:rsid w:val="003B1CE6"/>
    <w:rsid w:val="003B3770"/>
    <w:rsid w:val="003B48AD"/>
    <w:rsid w:val="003B592E"/>
    <w:rsid w:val="003C489C"/>
    <w:rsid w:val="003C62AF"/>
    <w:rsid w:val="003D5D2A"/>
    <w:rsid w:val="003D68A0"/>
    <w:rsid w:val="003D6CBC"/>
    <w:rsid w:val="003D6FB7"/>
    <w:rsid w:val="003E6248"/>
    <w:rsid w:val="003E702E"/>
    <w:rsid w:val="003F4CA1"/>
    <w:rsid w:val="00402161"/>
    <w:rsid w:val="00404F69"/>
    <w:rsid w:val="0040760B"/>
    <w:rsid w:val="00414D6D"/>
    <w:rsid w:val="00426496"/>
    <w:rsid w:val="0043177A"/>
    <w:rsid w:val="00434977"/>
    <w:rsid w:val="004414BE"/>
    <w:rsid w:val="00442B0D"/>
    <w:rsid w:val="00450E73"/>
    <w:rsid w:val="004518B7"/>
    <w:rsid w:val="00451FC0"/>
    <w:rsid w:val="004601F0"/>
    <w:rsid w:val="004668B3"/>
    <w:rsid w:val="004672DE"/>
    <w:rsid w:val="00480C8E"/>
    <w:rsid w:val="00480ED3"/>
    <w:rsid w:val="004C70C7"/>
    <w:rsid w:val="004D78BF"/>
    <w:rsid w:val="004E1AAF"/>
    <w:rsid w:val="004E1B67"/>
    <w:rsid w:val="004F4FF4"/>
    <w:rsid w:val="00523670"/>
    <w:rsid w:val="005247CF"/>
    <w:rsid w:val="005277AA"/>
    <w:rsid w:val="00532EA3"/>
    <w:rsid w:val="005410A4"/>
    <w:rsid w:val="005436F9"/>
    <w:rsid w:val="0054511B"/>
    <w:rsid w:val="00554CFC"/>
    <w:rsid w:val="005652BD"/>
    <w:rsid w:val="00573888"/>
    <w:rsid w:val="00575116"/>
    <w:rsid w:val="0057542B"/>
    <w:rsid w:val="005863DD"/>
    <w:rsid w:val="00587415"/>
    <w:rsid w:val="00594AC4"/>
    <w:rsid w:val="005A120A"/>
    <w:rsid w:val="005A34BD"/>
    <w:rsid w:val="005B005B"/>
    <w:rsid w:val="005C1F8F"/>
    <w:rsid w:val="005C604D"/>
    <w:rsid w:val="005C7F55"/>
    <w:rsid w:val="005D7A90"/>
    <w:rsid w:val="005E125E"/>
    <w:rsid w:val="005E246C"/>
    <w:rsid w:val="005F2533"/>
    <w:rsid w:val="005F50A6"/>
    <w:rsid w:val="00604BA4"/>
    <w:rsid w:val="00604F83"/>
    <w:rsid w:val="006129AC"/>
    <w:rsid w:val="006157AE"/>
    <w:rsid w:val="006169B8"/>
    <w:rsid w:val="00617744"/>
    <w:rsid w:val="006242D8"/>
    <w:rsid w:val="00625FB0"/>
    <w:rsid w:val="0063136B"/>
    <w:rsid w:val="00631BE1"/>
    <w:rsid w:val="00632B46"/>
    <w:rsid w:val="0063381F"/>
    <w:rsid w:val="00633A29"/>
    <w:rsid w:val="0063512B"/>
    <w:rsid w:val="006409F8"/>
    <w:rsid w:val="006502B1"/>
    <w:rsid w:val="00654073"/>
    <w:rsid w:val="006566E1"/>
    <w:rsid w:val="00662026"/>
    <w:rsid w:val="00662EC1"/>
    <w:rsid w:val="006662D5"/>
    <w:rsid w:val="00667998"/>
    <w:rsid w:val="006706A7"/>
    <w:rsid w:val="006727BF"/>
    <w:rsid w:val="00680E01"/>
    <w:rsid w:val="00693FA4"/>
    <w:rsid w:val="006A17B2"/>
    <w:rsid w:val="006B3EA4"/>
    <w:rsid w:val="006B4B3B"/>
    <w:rsid w:val="006F3F09"/>
    <w:rsid w:val="006F5C1C"/>
    <w:rsid w:val="0070502F"/>
    <w:rsid w:val="00707886"/>
    <w:rsid w:val="00710659"/>
    <w:rsid w:val="00725B75"/>
    <w:rsid w:val="007373F5"/>
    <w:rsid w:val="007407A6"/>
    <w:rsid w:val="00740F84"/>
    <w:rsid w:val="00743A13"/>
    <w:rsid w:val="00750324"/>
    <w:rsid w:val="0075060E"/>
    <w:rsid w:val="00754E0C"/>
    <w:rsid w:val="00757AD7"/>
    <w:rsid w:val="007604B6"/>
    <w:rsid w:val="00763927"/>
    <w:rsid w:val="00774607"/>
    <w:rsid w:val="0077576C"/>
    <w:rsid w:val="00781CA7"/>
    <w:rsid w:val="00782210"/>
    <w:rsid w:val="00793B00"/>
    <w:rsid w:val="00793C56"/>
    <w:rsid w:val="00795741"/>
    <w:rsid w:val="00795CB4"/>
    <w:rsid w:val="007A1E3B"/>
    <w:rsid w:val="007A2967"/>
    <w:rsid w:val="007C3B59"/>
    <w:rsid w:val="007C71E5"/>
    <w:rsid w:val="007D4A20"/>
    <w:rsid w:val="007D6891"/>
    <w:rsid w:val="007E2234"/>
    <w:rsid w:val="007F3B44"/>
    <w:rsid w:val="00800BF0"/>
    <w:rsid w:val="00802323"/>
    <w:rsid w:val="00806E3D"/>
    <w:rsid w:val="0081502D"/>
    <w:rsid w:val="00815D51"/>
    <w:rsid w:val="00817776"/>
    <w:rsid w:val="008216CB"/>
    <w:rsid w:val="008220BF"/>
    <w:rsid w:val="008552C6"/>
    <w:rsid w:val="00864848"/>
    <w:rsid w:val="008662BA"/>
    <w:rsid w:val="008701EB"/>
    <w:rsid w:val="0087486E"/>
    <w:rsid w:val="00875283"/>
    <w:rsid w:val="00875F71"/>
    <w:rsid w:val="008861F9"/>
    <w:rsid w:val="008910B4"/>
    <w:rsid w:val="0089224C"/>
    <w:rsid w:val="008A0F1C"/>
    <w:rsid w:val="008B3D41"/>
    <w:rsid w:val="008B46D7"/>
    <w:rsid w:val="008D3E6C"/>
    <w:rsid w:val="008D68F7"/>
    <w:rsid w:val="008E00AB"/>
    <w:rsid w:val="008E09E0"/>
    <w:rsid w:val="008E42C8"/>
    <w:rsid w:val="008F4EC5"/>
    <w:rsid w:val="008F6BD4"/>
    <w:rsid w:val="008F6C58"/>
    <w:rsid w:val="00902A52"/>
    <w:rsid w:val="00924622"/>
    <w:rsid w:val="0092799C"/>
    <w:rsid w:val="00941E00"/>
    <w:rsid w:val="00961D08"/>
    <w:rsid w:val="00971FDD"/>
    <w:rsid w:val="00990BE9"/>
    <w:rsid w:val="00997683"/>
    <w:rsid w:val="009A08AB"/>
    <w:rsid w:val="009A24DE"/>
    <w:rsid w:val="009A4436"/>
    <w:rsid w:val="009B0171"/>
    <w:rsid w:val="009C28AA"/>
    <w:rsid w:val="009C4853"/>
    <w:rsid w:val="009C7225"/>
    <w:rsid w:val="009D69FA"/>
    <w:rsid w:val="009E2EBD"/>
    <w:rsid w:val="009E472C"/>
    <w:rsid w:val="009F3543"/>
    <w:rsid w:val="009F3B9E"/>
    <w:rsid w:val="009F4A80"/>
    <w:rsid w:val="00A004B1"/>
    <w:rsid w:val="00A043A8"/>
    <w:rsid w:val="00A07F72"/>
    <w:rsid w:val="00A336C2"/>
    <w:rsid w:val="00A34E12"/>
    <w:rsid w:val="00A37A93"/>
    <w:rsid w:val="00A402D0"/>
    <w:rsid w:val="00A419DD"/>
    <w:rsid w:val="00A45437"/>
    <w:rsid w:val="00A4799A"/>
    <w:rsid w:val="00A47EAF"/>
    <w:rsid w:val="00A75D64"/>
    <w:rsid w:val="00A769B4"/>
    <w:rsid w:val="00A86543"/>
    <w:rsid w:val="00A90D5C"/>
    <w:rsid w:val="00A92F9D"/>
    <w:rsid w:val="00A935EA"/>
    <w:rsid w:val="00A9661B"/>
    <w:rsid w:val="00A97E61"/>
    <w:rsid w:val="00AA298E"/>
    <w:rsid w:val="00AA2C94"/>
    <w:rsid w:val="00AA41E2"/>
    <w:rsid w:val="00AA4AC4"/>
    <w:rsid w:val="00AB5BDF"/>
    <w:rsid w:val="00AC0B8A"/>
    <w:rsid w:val="00AC429A"/>
    <w:rsid w:val="00AC5908"/>
    <w:rsid w:val="00AC74EE"/>
    <w:rsid w:val="00AC7BE1"/>
    <w:rsid w:val="00AF1CE8"/>
    <w:rsid w:val="00B005B5"/>
    <w:rsid w:val="00B077B7"/>
    <w:rsid w:val="00B16C9E"/>
    <w:rsid w:val="00B415B2"/>
    <w:rsid w:val="00B50B46"/>
    <w:rsid w:val="00B5557F"/>
    <w:rsid w:val="00B63BAD"/>
    <w:rsid w:val="00B64670"/>
    <w:rsid w:val="00B67385"/>
    <w:rsid w:val="00B831AB"/>
    <w:rsid w:val="00B916A1"/>
    <w:rsid w:val="00B943AB"/>
    <w:rsid w:val="00BA11B4"/>
    <w:rsid w:val="00BA3FA2"/>
    <w:rsid w:val="00BB0881"/>
    <w:rsid w:val="00BB1435"/>
    <w:rsid w:val="00BB6B41"/>
    <w:rsid w:val="00BB7FFC"/>
    <w:rsid w:val="00BC2D1E"/>
    <w:rsid w:val="00BC5107"/>
    <w:rsid w:val="00BC6AD2"/>
    <w:rsid w:val="00BE5459"/>
    <w:rsid w:val="00BF2881"/>
    <w:rsid w:val="00BF4F9D"/>
    <w:rsid w:val="00BF750D"/>
    <w:rsid w:val="00C01BE3"/>
    <w:rsid w:val="00C146EA"/>
    <w:rsid w:val="00C251F8"/>
    <w:rsid w:val="00C54690"/>
    <w:rsid w:val="00C63C39"/>
    <w:rsid w:val="00C75AF0"/>
    <w:rsid w:val="00C76E24"/>
    <w:rsid w:val="00C87F1E"/>
    <w:rsid w:val="00C934C1"/>
    <w:rsid w:val="00C939B2"/>
    <w:rsid w:val="00C96BCD"/>
    <w:rsid w:val="00C96ECC"/>
    <w:rsid w:val="00C9724E"/>
    <w:rsid w:val="00CA1978"/>
    <w:rsid w:val="00CA1A97"/>
    <w:rsid w:val="00CA247F"/>
    <w:rsid w:val="00CA2DBE"/>
    <w:rsid w:val="00CB2B25"/>
    <w:rsid w:val="00CB418D"/>
    <w:rsid w:val="00CC4258"/>
    <w:rsid w:val="00CC5EC1"/>
    <w:rsid w:val="00CD45BE"/>
    <w:rsid w:val="00CE41E3"/>
    <w:rsid w:val="00CE4450"/>
    <w:rsid w:val="00CE49F3"/>
    <w:rsid w:val="00CE5AB3"/>
    <w:rsid w:val="00CF3CCC"/>
    <w:rsid w:val="00D13817"/>
    <w:rsid w:val="00D17155"/>
    <w:rsid w:val="00D24ED3"/>
    <w:rsid w:val="00D260E0"/>
    <w:rsid w:val="00D36F4F"/>
    <w:rsid w:val="00D37A85"/>
    <w:rsid w:val="00D4190E"/>
    <w:rsid w:val="00D50B4D"/>
    <w:rsid w:val="00D51A1F"/>
    <w:rsid w:val="00D53AFA"/>
    <w:rsid w:val="00D60FE3"/>
    <w:rsid w:val="00D61952"/>
    <w:rsid w:val="00D62FD0"/>
    <w:rsid w:val="00D713A7"/>
    <w:rsid w:val="00D81223"/>
    <w:rsid w:val="00D90DF0"/>
    <w:rsid w:val="00D917AE"/>
    <w:rsid w:val="00D91EA4"/>
    <w:rsid w:val="00D977CF"/>
    <w:rsid w:val="00DB0B6D"/>
    <w:rsid w:val="00DB47B2"/>
    <w:rsid w:val="00DB79FF"/>
    <w:rsid w:val="00DC01C1"/>
    <w:rsid w:val="00DC04DB"/>
    <w:rsid w:val="00DC1777"/>
    <w:rsid w:val="00DC3217"/>
    <w:rsid w:val="00DC41FF"/>
    <w:rsid w:val="00DD7119"/>
    <w:rsid w:val="00DD7FD5"/>
    <w:rsid w:val="00DE3C6B"/>
    <w:rsid w:val="00DE79D7"/>
    <w:rsid w:val="00DF70D7"/>
    <w:rsid w:val="00E049C9"/>
    <w:rsid w:val="00E079E5"/>
    <w:rsid w:val="00E16C0A"/>
    <w:rsid w:val="00E245FB"/>
    <w:rsid w:val="00E3609C"/>
    <w:rsid w:val="00E36974"/>
    <w:rsid w:val="00E372FC"/>
    <w:rsid w:val="00E4091A"/>
    <w:rsid w:val="00E40BC4"/>
    <w:rsid w:val="00E549A7"/>
    <w:rsid w:val="00E61905"/>
    <w:rsid w:val="00E7338E"/>
    <w:rsid w:val="00E91D5F"/>
    <w:rsid w:val="00E94799"/>
    <w:rsid w:val="00E97A3A"/>
    <w:rsid w:val="00E97F1C"/>
    <w:rsid w:val="00EA73FF"/>
    <w:rsid w:val="00EB50BD"/>
    <w:rsid w:val="00EC1EA0"/>
    <w:rsid w:val="00EC6D4A"/>
    <w:rsid w:val="00ED3D1E"/>
    <w:rsid w:val="00EE098D"/>
    <w:rsid w:val="00EE6487"/>
    <w:rsid w:val="00EF600A"/>
    <w:rsid w:val="00EF7918"/>
    <w:rsid w:val="00EF7E0B"/>
    <w:rsid w:val="00EF7FEB"/>
    <w:rsid w:val="00F0476C"/>
    <w:rsid w:val="00F07536"/>
    <w:rsid w:val="00F112F1"/>
    <w:rsid w:val="00F36F9F"/>
    <w:rsid w:val="00F4319A"/>
    <w:rsid w:val="00F5172F"/>
    <w:rsid w:val="00F529AA"/>
    <w:rsid w:val="00F57F31"/>
    <w:rsid w:val="00F626B6"/>
    <w:rsid w:val="00F82D19"/>
    <w:rsid w:val="00F848B2"/>
    <w:rsid w:val="00F8717D"/>
    <w:rsid w:val="00F91131"/>
    <w:rsid w:val="00F9147F"/>
    <w:rsid w:val="00F96747"/>
    <w:rsid w:val="00FA03B6"/>
    <w:rsid w:val="00FA28F4"/>
    <w:rsid w:val="00FA6954"/>
    <w:rsid w:val="00FC4A1E"/>
    <w:rsid w:val="00FC5AF9"/>
    <w:rsid w:val="00FC748F"/>
    <w:rsid w:val="00FD263C"/>
    <w:rsid w:val="00FE0434"/>
    <w:rsid w:val="00FE3BA9"/>
    <w:rsid w:val="00FF4290"/>
    <w:rsid w:val="00FF4A69"/>
    <w:rsid w:val="064C99B4"/>
    <w:rsid w:val="066C204D"/>
    <w:rsid w:val="06BF8A87"/>
    <w:rsid w:val="087BF79E"/>
    <w:rsid w:val="0BDEF4E5"/>
    <w:rsid w:val="0C2FC775"/>
    <w:rsid w:val="0DE899CE"/>
    <w:rsid w:val="11125D29"/>
    <w:rsid w:val="120FEA27"/>
    <w:rsid w:val="1337F135"/>
    <w:rsid w:val="14ED8F5C"/>
    <w:rsid w:val="169DBC6E"/>
    <w:rsid w:val="172592DB"/>
    <w:rsid w:val="1A2367E2"/>
    <w:rsid w:val="203135CC"/>
    <w:rsid w:val="24A81CB3"/>
    <w:rsid w:val="281265EC"/>
    <w:rsid w:val="28AF4037"/>
    <w:rsid w:val="28C2EC58"/>
    <w:rsid w:val="2B617951"/>
    <w:rsid w:val="2EA3ECEB"/>
    <w:rsid w:val="3448DB86"/>
    <w:rsid w:val="3E8D01CE"/>
    <w:rsid w:val="411EA7BA"/>
    <w:rsid w:val="415179BA"/>
    <w:rsid w:val="47858B20"/>
    <w:rsid w:val="49410C54"/>
    <w:rsid w:val="4D672398"/>
    <w:rsid w:val="5127B72D"/>
    <w:rsid w:val="522082E2"/>
    <w:rsid w:val="55369553"/>
    <w:rsid w:val="55B09080"/>
    <w:rsid w:val="569ADA82"/>
    <w:rsid w:val="56D8031D"/>
    <w:rsid w:val="57A40322"/>
    <w:rsid w:val="59444CFB"/>
    <w:rsid w:val="5C003D00"/>
    <w:rsid w:val="5C8AEF5D"/>
    <w:rsid w:val="63AFBCD6"/>
    <w:rsid w:val="664B6D4B"/>
    <w:rsid w:val="6700D284"/>
    <w:rsid w:val="70D90A6C"/>
    <w:rsid w:val="7B7AA4DA"/>
    <w:rsid w:val="7F2A9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29"/>
    <o:shapelayout v:ext="edit">
      <o:idmap v:ext="edit" data="1"/>
    </o:shapelayout>
  </w:shapeDefaults>
  <w:decimalSymbol w:val="."/>
  <w:listSeparator w:val=","/>
  <w14:docId w14:val="02BA9528"/>
  <w15:docId w15:val="{20D81FB4-BEFD-4B30-AF04-46092931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semiHidden="1" w:unhideWhenUsed="1" w:qFormat="1"/>
    <w:lsdException w:name="toc 2" w:uiPriority="1" w:semiHidden="1" w:unhideWhenUsed="1" w:qFormat="1"/>
    <w:lsdException w:name="toc 3" w:uiPriority="1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7A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 w:eastAsia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DB47B2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D6FB7"/>
    <w:pPr>
      <w:keepNext/>
      <w:tabs>
        <w:tab w:val="left" w:pos="567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B47B2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3D6FB7"/>
    <w:pPr>
      <w:keepNext/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center"/>
      <w:outlineLvl w:val="4"/>
    </w:pPr>
    <w:rPr>
      <w:b/>
      <w:i/>
      <w:spacing w:val="-3"/>
      <w:sz w:val="36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7B2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7B2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B47B2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rsid w:val="003D6FB7"/>
    <w:rPr>
      <w:rFonts w:ascii="Arial" w:hAnsi="Arial" w:eastAsia="Times New Roman" w:cs="Times New Roman"/>
      <w:b/>
      <w:szCs w:val="20"/>
      <w:lang w:val="en-AU"/>
    </w:rPr>
  </w:style>
  <w:style w:type="character" w:styleId="Heading5Char" w:customStyle="1">
    <w:name w:val="Heading 5 Char"/>
    <w:basedOn w:val="DefaultParagraphFont"/>
    <w:link w:val="Heading5"/>
    <w:rsid w:val="003D6FB7"/>
    <w:rPr>
      <w:rFonts w:ascii="Arial" w:hAnsi="Arial" w:eastAsia="Times New Roman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Header">
    <w:name w:val="header"/>
    <w:basedOn w:val="Normal"/>
    <w:link w:val="HeaderChar"/>
    <w:rsid w:val="003D6FB7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rsid w:val="003D6FB7"/>
    <w:rPr>
      <w:rFonts w:ascii="Arial" w:hAnsi="Arial" w:eastAsia="Times New Roman" w:cs="Times New Roman"/>
      <w:szCs w:val="20"/>
      <w:lang w:val="en-AU"/>
    </w:rPr>
  </w:style>
  <w:style w:type="paragraph" w:styleId="ListContinue">
    <w:name w:val="List Continue"/>
    <w:basedOn w:val="Normal"/>
    <w:rsid w:val="003D6FB7"/>
    <w:pPr>
      <w:spacing w:after="120"/>
      <w:ind w:left="283"/>
    </w:pPr>
  </w:style>
  <w:style w:type="character" w:styleId="Hyperlink">
    <w:name w:val="Hyperlink"/>
    <w:uiPriority w:val="99"/>
    <w:rsid w:val="003D6FB7"/>
    <w:rPr>
      <w:color w:val="0000FF"/>
      <w:u w:val="single"/>
    </w:rPr>
  </w:style>
  <w:style w:type="character" w:styleId="apple-style-span" w:customStyle="1">
    <w:name w:val="apple-style-span"/>
    <w:rsid w:val="003D6FB7"/>
  </w:style>
  <w:style w:type="character" w:styleId="apple-converted-space" w:customStyle="1">
    <w:name w:val="apple-converted-space"/>
    <w:rsid w:val="003D6FB7"/>
  </w:style>
  <w:style w:type="character" w:styleId="CommentReference">
    <w:name w:val="annotation reference"/>
    <w:rsid w:val="003D6FB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6FB7"/>
    <w:rPr>
      <w:sz w:val="20"/>
    </w:rPr>
  </w:style>
  <w:style w:type="character" w:styleId="CommentTextChar" w:customStyle="1">
    <w:name w:val="Comment Text Char"/>
    <w:basedOn w:val="DefaultParagraphFont"/>
    <w:link w:val="CommentText"/>
    <w:rsid w:val="003D6FB7"/>
    <w:rPr>
      <w:rFonts w:ascii="Arial" w:hAnsi="Arial" w:eastAsia="Times New Roman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FB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D6FB7"/>
    <w:rPr>
      <w:rFonts w:ascii="Tahoma" w:hAnsi="Tahoma" w:eastAsia="Times New Roman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46EA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46EA"/>
    <w:rPr>
      <w:rFonts w:ascii="Arial" w:hAnsi="Arial" w:eastAsia="Times New Roman" w:cs="Times New Roman"/>
      <w:szCs w:val="20"/>
      <w:lang w:val="en-AU"/>
    </w:rPr>
  </w:style>
  <w:style w:type="table" w:styleId="TableGrid">
    <w:name w:val="Table Grid"/>
    <w:basedOn w:val="TableNormal"/>
    <w:uiPriority w:val="59"/>
    <w:rsid w:val="008662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1"/>
    <w:qFormat/>
    <w:rsid w:val="008662BA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B47B2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AU"/>
    </w:rPr>
  </w:style>
  <w:style w:type="character" w:styleId="Heading4Char" w:customStyle="1">
    <w:name w:val="Heading 4 Char"/>
    <w:basedOn w:val="DefaultParagraphFont"/>
    <w:link w:val="Heading4"/>
    <w:uiPriority w:val="9"/>
    <w:rsid w:val="00DB47B2"/>
    <w:rPr>
      <w:rFonts w:asciiTheme="majorHAnsi" w:hAnsiTheme="majorHAnsi" w:eastAsiaTheme="majorEastAsia" w:cstheme="majorBidi"/>
      <w:b/>
      <w:bCs/>
      <w:i/>
      <w:iCs/>
      <w:color w:val="4F81BD" w:themeColor="accent1"/>
      <w:szCs w:val="20"/>
      <w:lang w:val="en-AU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B47B2"/>
    <w:rPr>
      <w:rFonts w:asciiTheme="majorHAnsi" w:hAnsiTheme="majorHAnsi" w:eastAsiaTheme="majorEastAsia" w:cstheme="majorBidi"/>
      <w:i/>
      <w:iCs/>
      <w:color w:val="243F60" w:themeColor="accent1" w:themeShade="7F"/>
      <w:szCs w:val="20"/>
      <w:lang w:val="en-AU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B47B2"/>
    <w:rPr>
      <w:rFonts w:asciiTheme="majorHAnsi" w:hAnsiTheme="majorHAnsi" w:eastAsiaTheme="majorEastAsia" w:cstheme="majorBidi"/>
      <w:i/>
      <w:iCs/>
      <w:color w:val="404040" w:themeColor="text1" w:themeTint="BF"/>
      <w:szCs w:val="20"/>
      <w:lang w:val="en-AU"/>
    </w:rPr>
  </w:style>
  <w:style w:type="character" w:styleId="Heading9Char" w:customStyle="1">
    <w:name w:val="Heading 9 Char"/>
    <w:basedOn w:val="DefaultParagraphFont"/>
    <w:link w:val="Heading9"/>
    <w:uiPriority w:val="9"/>
    <w:rsid w:val="00DB47B2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B47B2"/>
    <w:pPr>
      <w:spacing w:after="120"/>
    </w:pPr>
  </w:style>
  <w:style w:type="character" w:styleId="BodyTextChar" w:customStyle="1">
    <w:name w:val="Body Text Char"/>
    <w:basedOn w:val="DefaultParagraphFont"/>
    <w:link w:val="BodyText"/>
    <w:rsid w:val="00DB47B2"/>
    <w:rPr>
      <w:rFonts w:ascii="Arial" w:hAnsi="Arial" w:eastAsia="Times New Roman" w:cs="Times New Roman"/>
      <w:szCs w:val="20"/>
      <w:lang w:val="en-AU"/>
    </w:rPr>
  </w:style>
  <w:style w:type="paragraph" w:styleId="BodyTextIndent">
    <w:name w:val="Body Text Indent"/>
    <w:basedOn w:val="Normal"/>
    <w:link w:val="BodyTextIndentChar"/>
    <w:rsid w:val="00DB47B2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rsid w:val="00DB47B2"/>
    <w:rPr>
      <w:rFonts w:ascii="Arial" w:hAnsi="Arial" w:eastAsia="Times New Roman" w:cs="Times New Roman"/>
      <w:szCs w:val="20"/>
      <w:lang w:val="en-AU"/>
    </w:rPr>
  </w:style>
  <w:style w:type="paragraph" w:styleId="BodyText2">
    <w:name w:val="Body Text 2"/>
    <w:basedOn w:val="Normal"/>
    <w:link w:val="BodyText2Char"/>
    <w:rsid w:val="00DB47B2"/>
    <w:pPr>
      <w:shd w:val="pct20" w:color="auto" w:fill="auto"/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  <w:tab w:val="left" w:pos="7800"/>
        <w:tab w:val="left" w:pos="8400"/>
        <w:tab w:val="left" w:pos="9000"/>
        <w:tab w:val="left" w:pos="9600"/>
      </w:tabs>
      <w:suppressAutoHyphens/>
      <w:jc w:val="both"/>
    </w:pPr>
    <w:rPr>
      <w:b/>
      <w:i/>
      <w:spacing w:val="-3"/>
      <w:sz w:val="36"/>
      <w:lang w:val="en-GB"/>
    </w:rPr>
  </w:style>
  <w:style w:type="character" w:styleId="BodyText2Char" w:customStyle="1">
    <w:name w:val="Body Text 2 Char"/>
    <w:basedOn w:val="DefaultParagraphFont"/>
    <w:link w:val="BodyText2"/>
    <w:rsid w:val="00DB47B2"/>
    <w:rPr>
      <w:rFonts w:ascii="Arial" w:hAnsi="Arial" w:eastAsia="Times New Roman" w:cs="Times New Roman"/>
      <w:b/>
      <w:i/>
      <w:spacing w:val="-3"/>
      <w:sz w:val="36"/>
      <w:szCs w:val="20"/>
      <w:shd w:val="pct20" w:color="auto" w:fill="auto"/>
      <w:lang w:val="en-GB"/>
    </w:rPr>
  </w:style>
  <w:style w:type="paragraph" w:styleId="BodyTextIndent2">
    <w:name w:val="Body Text Indent 2"/>
    <w:basedOn w:val="Normal"/>
    <w:link w:val="BodyTextIndent2Char"/>
    <w:rsid w:val="00DB47B2"/>
    <w:pPr>
      <w:ind w:left="1440" w:hanging="1440"/>
      <w:jc w:val="both"/>
    </w:pPr>
    <w:rPr>
      <w:b/>
      <w:i/>
      <w:iCs/>
    </w:rPr>
  </w:style>
  <w:style w:type="character" w:styleId="BodyTextIndent2Char" w:customStyle="1">
    <w:name w:val="Body Text Indent 2 Char"/>
    <w:basedOn w:val="DefaultParagraphFont"/>
    <w:link w:val="BodyTextIndent2"/>
    <w:rsid w:val="00DB47B2"/>
    <w:rPr>
      <w:rFonts w:ascii="Arial" w:hAnsi="Arial" w:eastAsia="Times New Roman" w:cs="Times New Roman"/>
      <w:b/>
      <w:i/>
      <w:iCs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DB47B2"/>
    <w:pPr>
      <w:tabs>
        <w:tab w:val="left" w:pos="567"/>
      </w:tabs>
      <w:ind w:left="306" w:hanging="1440"/>
      <w:jc w:val="both"/>
    </w:pPr>
    <w:rPr>
      <w:bCs/>
    </w:rPr>
  </w:style>
  <w:style w:type="character" w:styleId="BodyTextIndent3Char" w:customStyle="1">
    <w:name w:val="Body Text Indent 3 Char"/>
    <w:basedOn w:val="DefaultParagraphFont"/>
    <w:link w:val="BodyTextIndent3"/>
    <w:rsid w:val="00DB47B2"/>
    <w:rPr>
      <w:rFonts w:ascii="Arial" w:hAnsi="Arial" w:eastAsia="Times New Roman" w:cs="Times New Roman"/>
      <w:bCs/>
      <w:szCs w:val="20"/>
      <w:lang w:val="en-AU"/>
    </w:rPr>
  </w:style>
  <w:style w:type="paragraph" w:styleId="c2" w:customStyle="1">
    <w:name w:val="c2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3" w:customStyle="1">
    <w:name w:val="p3"/>
    <w:basedOn w:val="Normal"/>
    <w:rsid w:val="00DB47B2"/>
    <w:pPr>
      <w:widowControl w:val="0"/>
      <w:tabs>
        <w:tab w:val="left" w:pos="740"/>
      </w:tabs>
      <w:overflowPunct/>
      <w:spacing w:line="240" w:lineRule="atLeast"/>
      <w:ind w:left="1520" w:hanging="7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4" w:customStyle="1">
    <w:name w:val="p4"/>
    <w:basedOn w:val="Normal"/>
    <w:rsid w:val="00DB47B2"/>
    <w:pPr>
      <w:widowControl w:val="0"/>
      <w:tabs>
        <w:tab w:val="left" w:pos="780"/>
      </w:tabs>
      <w:overflowPunct/>
      <w:spacing w:line="260" w:lineRule="atLeast"/>
      <w:ind w:left="14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" w:customStyle="1">
    <w:name w:val="p5"/>
    <w:basedOn w:val="Normal"/>
    <w:rsid w:val="00DB47B2"/>
    <w:pPr>
      <w:widowControl w:val="0"/>
      <w:tabs>
        <w:tab w:val="left" w:pos="860"/>
      </w:tabs>
      <w:overflowPunct/>
      <w:spacing w:line="240" w:lineRule="atLeast"/>
      <w:ind w:left="13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" w:customStyle="1">
    <w:name w:val="p6"/>
    <w:basedOn w:val="Normal"/>
    <w:rsid w:val="00DB47B2"/>
    <w:pPr>
      <w:widowControl w:val="0"/>
      <w:tabs>
        <w:tab w:val="left" w:pos="1420"/>
      </w:tabs>
      <w:overflowPunct/>
      <w:spacing w:line="260" w:lineRule="atLeast"/>
      <w:ind w:left="8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" w:customStyle="1">
    <w:name w:val="p7"/>
    <w:basedOn w:val="Normal"/>
    <w:rsid w:val="00DB47B2"/>
    <w:pPr>
      <w:widowControl w:val="0"/>
      <w:tabs>
        <w:tab w:val="left" w:pos="1660"/>
      </w:tabs>
      <w:overflowPunct/>
      <w:spacing w:line="260" w:lineRule="atLeast"/>
      <w:ind w:left="512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" w:customStyle="1">
    <w:name w:val="p8"/>
    <w:basedOn w:val="Normal"/>
    <w:rsid w:val="00DB47B2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" w:customStyle="1">
    <w:name w:val="p9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0" w:customStyle="1">
    <w:name w:val="p10"/>
    <w:basedOn w:val="Normal"/>
    <w:rsid w:val="00DB47B2"/>
    <w:pPr>
      <w:widowControl w:val="0"/>
      <w:tabs>
        <w:tab w:val="left" w:pos="440"/>
        <w:tab w:val="left" w:pos="860"/>
      </w:tabs>
      <w:overflowPunct/>
      <w:spacing w:line="260" w:lineRule="atLeast"/>
      <w:ind w:left="1376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1" w:customStyle="1">
    <w:name w:val="p11"/>
    <w:basedOn w:val="Normal"/>
    <w:rsid w:val="00DB47B2"/>
    <w:pPr>
      <w:widowControl w:val="0"/>
      <w:tabs>
        <w:tab w:val="left" w:pos="900"/>
      </w:tabs>
      <w:overflowPunct/>
      <w:spacing w:line="520" w:lineRule="atLeast"/>
      <w:ind w:left="1376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13" w:customStyle="1">
    <w:name w:val="t13"/>
    <w:basedOn w:val="Normal"/>
    <w:rsid w:val="00DB47B2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4" w:customStyle="1">
    <w:name w:val="p14"/>
    <w:basedOn w:val="Normal"/>
    <w:rsid w:val="00DB47B2"/>
    <w:pPr>
      <w:widowControl w:val="0"/>
      <w:tabs>
        <w:tab w:val="left" w:pos="440"/>
      </w:tabs>
      <w:overflowPunct/>
      <w:spacing w:line="260" w:lineRule="atLeast"/>
      <w:ind w:left="18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5" w:customStyle="1">
    <w:name w:val="p15"/>
    <w:basedOn w:val="Normal"/>
    <w:rsid w:val="00DB47B2"/>
    <w:pPr>
      <w:widowControl w:val="0"/>
      <w:tabs>
        <w:tab w:val="left" w:pos="720"/>
      </w:tabs>
      <w:overflowPunct/>
      <w:spacing w:line="240" w:lineRule="atLeast"/>
      <w:ind w:left="1520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6" w:customStyle="1">
    <w:name w:val="p16"/>
    <w:basedOn w:val="Normal"/>
    <w:rsid w:val="00DB47B2"/>
    <w:pPr>
      <w:widowControl w:val="0"/>
      <w:tabs>
        <w:tab w:val="left" w:pos="860"/>
        <w:tab w:val="left" w:pos="1160"/>
      </w:tabs>
      <w:overflowPunct/>
      <w:spacing w:line="260" w:lineRule="atLeast"/>
      <w:ind w:left="1520" w:firstLine="144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7" w:customStyle="1">
    <w:name w:val="p17"/>
    <w:basedOn w:val="Normal"/>
    <w:rsid w:val="00DB47B2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8" w:customStyle="1">
    <w:name w:val="p18"/>
    <w:basedOn w:val="Normal"/>
    <w:rsid w:val="00DB47B2"/>
    <w:pPr>
      <w:widowControl w:val="0"/>
      <w:tabs>
        <w:tab w:val="left" w:pos="460"/>
      </w:tabs>
      <w:overflowPunct/>
      <w:spacing w:line="260" w:lineRule="atLeast"/>
      <w:ind w:left="17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9" w:customStyle="1">
    <w:name w:val="p19"/>
    <w:basedOn w:val="Normal"/>
    <w:rsid w:val="00DB47B2"/>
    <w:pPr>
      <w:widowControl w:val="0"/>
      <w:tabs>
        <w:tab w:val="left" w:pos="1160"/>
      </w:tabs>
      <w:overflowPunct/>
      <w:spacing w:line="260" w:lineRule="atLeast"/>
      <w:ind w:left="10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1" w:customStyle="1">
    <w:name w:val="c1"/>
    <w:basedOn w:val="Normal"/>
    <w:rsid w:val="00DB47B2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2510FA"/>
    <w:pPr>
      <w:overflowPunct/>
      <w:autoSpaceDE/>
      <w:autoSpaceDN/>
      <w:adjustRightInd/>
      <w:jc w:val="center"/>
      <w:textAlignment w:val="auto"/>
    </w:pPr>
    <w:rPr>
      <w:rFonts w:cs="Arial"/>
      <w:b/>
      <w:bCs/>
      <w:szCs w:val="24"/>
      <w:lang w:val="en-US"/>
    </w:rPr>
  </w:style>
  <w:style w:type="character" w:styleId="SubtitleChar" w:customStyle="1">
    <w:name w:val="Subtitle Char"/>
    <w:basedOn w:val="DefaultParagraphFont"/>
    <w:link w:val="Subtitle"/>
    <w:rsid w:val="002510FA"/>
    <w:rPr>
      <w:rFonts w:ascii="Arial" w:hAnsi="Arial" w:eastAsia="Times New Roman" w:cs="Arial"/>
      <w:b/>
      <w:bCs/>
      <w:szCs w:val="24"/>
    </w:rPr>
  </w:style>
  <w:style w:type="paragraph" w:styleId="p12" w:customStyle="1">
    <w:name w:val="p12"/>
    <w:basedOn w:val="Normal"/>
    <w:rsid w:val="002510FA"/>
    <w:pPr>
      <w:widowControl w:val="0"/>
      <w:tabs>
        <w:tab w:val="left" w:pos="1240"/>
      </w:tabs>
      <w:overflowPunct/>
      <w:spacing w:line="280" w:lineRule="atLeast"/>
      <w:ind w:left="944" w:hanging="129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3" w:customStyle="1">
    <w:name w:val="p13"/>
    <w:basedOn w:val="Normal"/>
    <w:rsid w:val="002510FA"/>
    <w:pPr>
      <w:widowControl w:val="0"/>
      <w:tabs>
        <w:tab w:val="left" w:pos="5120"/>
      </w:tabs>
      <w:overflowPunct/>
      <w:spacing w:line="240" w:lineRule="atLeast"/>
      <w:ind w:left="28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7" w:customStyle="1">
    <w:name w:val="c7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0" w:customStyle="1">
    <w:name w:val="p20"/>
    <w:basedOn w:val="Normal"/>
    <w:rsid w:val="002510FA"/>
    <w:pPr>
      <w:widowControl w:val="0"/>
      <w:overflowPunct/>
      <w:spacing w:line="24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1" w:customStyle="1">
    <w:name w:val="p21"/>
    <w:basedOn w:val="Normal"/>
    <w:rsid w:val="002510FA"/>
    <w:pPr>
      <w:widowControl w:val="0"/>
      <w:overflowPunct/>
      <w:spacing w:line="380" w:lineRule="atLeast"/>
      <w:ind w:left="106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2" w:customStyle="1">
    <w:name w:val="p22"/>
    <w:basedOn w:val="Normal"/>
    <w:rsid w:val="002510FA"/>
    <w:pPr>
      <w:widowControl w:val="0"/>
      <w:tabs>
        <w:tab w:val="left" w:pos="580"/>
      </w:tabs>
      <w:overflowPunct/>
      <w:spacing w:line="240" w:lineRule="atLeast"/>
      <w:ind w:left="164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23" w:customStyle="1">
    <w:name w:val="p23"/>
    <w:basedOn w:val="Normal"/>
    <w:rsid w:val="002510FA"/>
    <w:pPr>
      <w:widowControl w:val="0"/>
      <w:tabs>
        <w:tab w:val="left" w:pos="720"/>
      </w:tabs>
      <w:overflowPunct/>
      <w:spacing w:line="10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" w:customStyle="1">
    <w:name w:val="p1"/>
    <w:basedOn w:val="Normal"/>
    <w:rsid w:val="002510FA"/>
    <w:pPr>
      <w:widowControl w:val="0"/>
      <w:tabs>
        <w:tab w:val="left" w:pos="720"/>
      </w:tabs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c3" w:customStyle="1">
    <w:name w:val="c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6" w:customStyle="1">
    <w:name w:val="t2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7" w:customStyle="1">
    <w:name w:val="t27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6" w:customStyle="1">
    <w:name w:val="t3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8" w:customStyle="1">
    <w:name w:val="t2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29" w:customStyle="1">
    <w:name w:val="t29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40" w:customStyle="1">
    <w:name w:val="p40"/>
    <w:basedOn w:val="Normal"/>
    <w:rsid w:val="002510FA"/>
    <w:pPr>
      <w:widowControl w:val="0"/>
      <w:tabs>
        <w:tab w:val="left" w:pos="240"/>
      </w:tabs>
      <w:overflowPunct/>
      <w:spacing w:line="52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7" w:customStyle="1">
    <w:name w:val="t3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8" w:customStyle="1">
    <w:name w:val="t3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39" w:customStyle="1">
    <w:name w:val="t3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3" w:customStyle="1">
    <w:name w:val="p53"/>
    <w:basedOn w:val="Normal"/>
    <w:rsid w:val="002510FA"/>
    <w:pPr>
      <w:widowControl w:val="0"/>
      <w:tabs>
        <w:tab w:val="left" w:pos="420"/>
      </w:tabs>
      <w:overflowPunct/>
      <w:spacing w:line="240" w:lineRule="atLeast"/>
      <w:ind w:left="45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4" w:customStyle="1">
    <w:name w:val="p54"/>
    <w:basedOn w:val="Normal"/>
    <w:rsid w:val="002510FA"/>
    <w:pPr>
      <w:widowControl w:val="0"/>
      <w:tabs>
        <w:tab w:val="left" w:pos="940"/>
      </w:tabs>
      <w:overflowPunct/>
      <w:spacing w:line="240" w:lineRule="atLeast"/>
      <w:ind w:left="40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5" w:customStyle="1">
    <w:name w:val="p55"/>
    <w:basedOn w:val="Normal"/>
    <w:rsid w:val="002510FA"/>
    <w:pPr>
      <w:widowControl w:val="0"/>
      <w:tabs>
        <w:tab w:val="left" w:pos="340"/>
      </w:tabs>
      <w:overflowPunct/>
      <w:spacing w:line="240" w:lineRule="atLeast"/>
      <w:ind w:left="4652" w:hanging="288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6" w:customStyle="1">
    <w:name w:val="p56"/>
    <w:basedOn w:val="Normal"/>
    <w:rsid w:val="002510FA"/>
    <w:pPr>
      <w:widowControl w:val="0"/>
      <w:tabs>
        <w:tab w:val="left" w:pos="440"/>
      </w:tabs>
      <w:overflowPunct/>
      <w:spacing w:line="520" w:lineRule="atLeast"/>
      <w:ind w:left="450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57" w:customStyle="1">
    <w:name w:val="p57"/>
    <w:basedOn w:val="Normal"/>
    <w:rsid w:val="002510FA"/>
    <w:pPr>
      <w:widowControl w:val="0"/>
      <w:tabs>
        <w:tab w:val="left" w:pos="220"/>
      </w:tabs>
      <w:overflowPunct/>
      <w:spacing w:line="520" w:lineRule="atLeast"/>
      <w:ind w:left="4508" w:hanging="432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47" w:customStyle="1">
    <w:name w:val="t47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1" w:customStyle="1">
    <w:name w:val="p61"/>
    <w:basedOn w:val="Normal"/>
    <w:rsid w:val="002510FA"/>
    <w:pPr>
      <w:widowControl w:val="0"/>
      <w:overflowPunct/>
      <w:spacing w:line="26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2" w:customStyle="1">
    <w:name w:val="p62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3" w:customStyle="1">
    <w:name w:val="p63"/>
    <w:basedOn w:val="Normal"/>
    <w:rsid w:val="002510FA"/>
    <w:pPr>
      <w:widowControl w:val="0"/>
      <w:tabs>
        <w:tab w:val="left" w:pos="1420"/>
      </w:tabs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4" w:customStyle="1">
    <w:name w:val="p64"/>
    <w:basedOn w:val="Normal"/>
    <w:rsid w:val="002510FA"/>
    <w:pPr>
      <w:widowControl w:val="0"/>
      <w:tabs>
        <w:tab w:val="left" w:pos="460"/>
        <w:tab w:val="left" w:pos="1420"/>
      </w:tabs>
      <w:overflowPunct/>
      <w:spacing w:line="400" w:lineRule="atLeast"/>
      <w:ind w:left="448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65" w:customStyle="1">
    <w:name w:val="t6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8" w:customStyle="1">
    <w:name w:val="p68"/>
    <w:basedOn w:val="Normal"/>
    <w:rsid w:val="002510FA"/>
    <w:pPr>
      <w:widowControl w:val="0"/>
      <w:overflowPunct/>
      <w:spacing w:line="500" w:lineRule="atLeast"/>
      <w:ind w:left="45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69" w:customStyle="1">
    <w:name w:val="p69"/>
    <w:basedOn w:val="Normal"/>
    <w:rsid w:val="002510FA"/>
    <w:pPr>
      <w:widowControl w:val="0"/>
      <w:tabs>
        <w:tab w:val="left" w:pos="640"/>
      </w:tabs>
      <w:overflowPunct/>
      <w:spacing w:line="260" w:lineRule="atLeast"/>
      <w:ind w:left="4364" w:hanging="144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0" w:customStyle="1">
    <w:name w:val="p70"/>
    <w:basedOn w:val="Normal"/>
    <w:rsid w:val="002510FA"/>
    <w:pPr>
      <w:widowControl w:val="0"/>
      <w:overflowPunct/>
      <w:spacing w:line="240" w:lineRule="atLeast"/>
      <w:ind w:left="4364" w:hanging="576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1" w:customStyle="1">
    <w:name w:val="p71"/>
    <w:basedOn w:val="Normal"/>
    <w:rsid w:val="002510FA"/>
    <w:pPr>
      <w:widowControl w:val="0"/>
      <w:overflowPunct/>
      <w:spacing w:line="260" w:lineRule="atLeast"/>
      <w:ind w:left="442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74" w:customStyle="1">
    <w:name w:val="p74"/>
    <w:basedOn w:val="Normal"/>
    <w:rsid w:val="002510FA"/>
    <w:pPr>
      <w:widowControl w:val="0"/>
      <w:tabs>
        <w:tab w:val="left" w:pos="940"/>
        <w:tab w:val="left" w:pos="1140"/>
      </w:tabs>
      <w:overflowPunct/>
      <w:spacing w:line="500" w:lineRule="atLeast"/>
      <w:ind w:left="3500" w:hanging="432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76" w:customStyle="1">
    <w:name w:val="t76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5" w:customStyle="1">
    <w:name w:val="p85"/>
    <w:basedOn w:val="Normal"/>
    <w:rsid w:val="002510FA"/>
    <w:pPr>
      <w:widowControl w:val="0"/>
      <w:tabs>
        <w:tab w:val="left" w:pos="1140"/>
      </w:tabs>
      <w:overflowPunct/>
      <w:spacing w:line="260" w:lineRule="atLeast"/>
      <w:ind w:left="380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86" w:customStyle="1">
    <w:name w:val="p86"/>
    <w:basedOn w:val="Normal"/>
    <w:rsid w:val="002510FA"/>
    <w:pPr>
      <w:widowControl w:val="0"/>
      <w:tabs>
        <w:tab w:val="left" w:pos="900"/>
        <w:tab w:val="left" w:pos="1120"/>
      </w:tabs>
      <w:overflowPunct/>
      <w:spacing w:line="280" w:lineRule="atLeast"/>
      <w:ind w:left="3788" w:hanging="288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6" w:customStyle="1">
    <w:name w:val="p96"/>
    <w:basedOn w:val="Normal"/>
    <w:rsid w:val="002510FA"/>
    <w:pPr>
      <w:widowControl w:val="0"/>
      <w:overflowPunct/>
      <w:spacing w:line="260" w:lineRule="atLeast"/>
      <w:ind w:left="442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97" w:customStyle="1">
    <w:name w:val="p97"/>
    <w:basedOn w:val="Normal"/>
    <w:rsid w:val="002510FA"/>
    <w:pPr>
      <w:widowControl w:val="0"/>
      <w:tabs>
        <w:tab w:val="left" w:pos="560"/>
      </w:tabs>
      <w:overflowPunct/>
      <w:spacing w:line="240" w:lineRule="atLeast"/>
      <w:ind w:left="4380"/>
      <w:jc w:val="both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p100" w:customStyle="1">
    <w:name w:val="p100"/>
    <w:basedOn w:val="Normal"/>
    <w:rsid w:val="002510FA"/>
    <w:pPr>
      <w:widowControl w:val="0"/>
      <w:tabs>
        <w:tab w:val="left" w:pos="900"/>
      </w:tabs>
      <w:overflowPunct/>
      <w:spacing w:line="240" w:lineRule="atLeast"/>
      <w:ind w:left="4040"/>
      <w:textAlignment w:val="auto"/>
    </w:pPr>
    <w:rPr>
      <w:rFonts w:ascii="Times New Roman" w:hAnsi="Times New Roman"/>
      <w:sz w:val="20"/>
      <w:szCs w:val="24"/>
      <w:lang w:val="en-US"/>
    </w:rPr>
  </w:style>
  <w:style w:type="paragraph" w:styleId="t17" w:customStyle="1">
    <w:name w:val="t17"/>
    <w:basedOn w:val="Normal"/>
    <w:rsid w:val="002510FA"/>
    <w:pPr>
      <w:widowControl w:val="0"/>
      <w:overflowPunct/>
      <w:spacing w:line="52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24" w:customStyle="1">
    <w:name w:val="t2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25" w:customStyle="1">
    <w:name w:val="t25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34" w:customStyle="1">
    <w:name w:val="t34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32" w:customStyle="1">
    <w:name w:val="p32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33" w:customStyle="1">
    <w:name w:val="p33"/>
    <w:basedOn w:val="Normal"/>
    <w:rsid w:val="002510FA"/>
    <w:pPr>
      <w:widowControl w:val="0"/>
      <w:overflowPunct/>
      <w:spacing w:line="24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1" w:customStyle="1">
    <w:name w:val="p41"/>
    <w:basedOn w:val="Normal"/>
    <w:rsid w:val="002510FA"/>
    <w:pPr>
      <w:widowControl w:val="0"/>
      <w:tabs>
        <w:tab w:val="left" w:pos="620"/>
      </w:tabs>
      <w:overflowPunct/>
      <w:spacing w:line="52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35" w:customStyle="1">
    <w:name w:val="t35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2" w:customStyle="1">
    <w:name w:val="p42"/>
    <w:basedOn w:val="Normal"/>
    <w:rsid w:val="002510FA"/>
    <w:pPr>
      <w:widowControl w:val="0"/>
      <w:tabs>
        <w:tab w:val="left" w:pos="720"/>
      </w:tabs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3" w:customStyle="1">
    <w:name w:val="p43"/>
    <w:basedOn w:val="Normal"/>
    <w:rsid w:val="002510FA"/>
    <w:pPr>
      <w:widowControl w:val="0"/>
      <w:overflowPunct/>
      <w:spacing w:line="260" w:lineRule="atLeast"/>
      <w:ind w:left="158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4" w:customStyle="1">
    <w:name w:val="p44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5" w:customStyle="1">
    <w:name w:val="p45"/>
    <w:basedOn w:val="Normal"/>
    <w:rsid w:val="002510FA"/>
    <w:pPr>
      <w:widowControl w:val="0"/>
      <w:tabs>
        <w:tab w:val="left" w:pos="1300"/>
        <w:tab w:val="left" w:pos="1940"/>
      </w:tabs>
      <w:overflowPunct/>
      <w:spacing w:line="520" w:lineRule="atLeast"/>
      <w:ind w:left="328" w:hanging="576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49" w:customStyle="1">
    <w:name w:val="p49"/>
    <w:basedOn w:val="Normal"/>
    <w:rsid w:val="002510FA"/>
    <w:pPr>
      <w:widowControl w:val="0"/>
      <w:tabs>
        <w:tab w:val="left" w:pos="720"/>
      </w:tabs>
      <w:overflowPunct/>
      <w:spacing w:line="240" w:lineRule="atLeast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0" w:customStyle="1">
    <w:name w:val="p50"/>
    <w:basedOn w:val="Normal"/>
    <w:rsid w:val="002510FA"/>
    <w:pPr>
      <w:widowControl w:val="0"/>
      <w:tabs>
        <w:tab w:val="left" w:pos="600"/>
      </w:tabs>
      <w:overflowPunct/>
      <w:spacing w:line="52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1" w:customStyle="1">
    <w:name w:val="p51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52" w:customStyle="1">
    <w:name w:val="p52"/>
    <w:basedOn w:val="Normal"/>
    <w:rsid w:val="002510FA"/>
    <w:pPr>
      <w:widowControl w:val="0"/>
      <w:tabs>
        <w:tab w:val="left" w:pos="1640"/>
      </w:tabs>
      <w:overflowPunct/>
      <w:spacing w:line="240" w:lineRule="atLeast"/>
      <w:ind w:left="616" w:hanging="1008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58" w:customStyle="1">
    <w:name w:val="t58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59" w:customStyle="1">
    <w:name w:val="t59"/>
    <w:basedOn w:val="Normal"/>
    <w:rsid w:val="002510FA"/>
    <w:pPr>
      <w:widowControl w:val="0"/>
      <w:overflowPunct/>
      <w:spacing w:line="26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60" w:customStyle="1">
    <w:name w:val="t60"/>
    <w:basedOn w:val="Normal"/>
    <w:rsid w:val="002510FA"/>
    <w:pPr>
      <w:widowControl w:val="0"/>
      <w:overflowPunct/>
      <w:spacing w:line="20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67" w:customStyle="1">
    <w:name w:val="p67"/>
    <w:basedOn w:val="Normal"/>
    <w:rsid w:val="002510FA"/>
    <w:pPr>
      <w:widowControl w:val="0"/>
      <w:overflowPunct/>
      <w:spacing w:line="260" w:lineRule="atLeast"/>
      <w:ind w:left="158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72" w:customStyle="1">
    <w:name w:val="p72"/>
    <w:basedOn w:val="Normal"/>
    <w:rsid w:val="002510FA"/>
    <w:pPr>
      <w:widowControl w:val="0"/>
      <w:overflowPunct/>
      <w:spacing w:line="260" w:lineRule="atLeast"/>
      <w:ind w:left="160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c73" w:customStyle="1">
    <w:name w:val="c73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75" w:customStyle="1">
    <w:name w:val="p75"/>
    <w:basedOn w:val="Normal"/>
    <w:rsid w:val="002510FA"/>
    <w:pPr>
      <w:widowControl w:val="0"/>
      <w:tabs>
        <w:tab w:val="left" w:pos="1300"/>
        <w:tab w:val="left" w:pos="1600"/>
      </w:tabs>
      <w:overflowPunct/>
      <w:spacing w:line="240" w:lineRule="atLeast"/>
      <w:ind w:left="616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0" w:customStyle="1">
    <w:name w:val="p80"/>
    <w:basedOn w:val="Normal"/>
    <w:rsid w:val="002510FA"/>
    <w:pPr>
      <w:widowControl w:val="0"/>
      <w:tabs>
        <w:tab w:val="left" w:pos="740"/>
      </w:tabs>
      <w:overflowPunct/>
      <w:spacing w:line="260" w:lineRule="atLeast"/>
      <w:ind w:left="146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2" w:customStyle="1">
    <w:name w:val="p82"/>
    <w:basedOn w:val="Normal"/>
    <w:rsid w:val="002510FA"/>
    <w:pPr>
      <w:widowControl w:val="0"/>
      <w:tabs>
        <w:tab w:val="left" w:pos="620"/>
      </w:tabs>
      <w:overflowPunct/>
      <w:spacing w:line="240" w:lineRule="atLeast"/>
      <w:ind w:left="1624" w:hanging="576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83" w:customStyle="1">
    <w:name w:val="p83"/>
    <w:basedOn w:val="Normal"/>
    <w:rsid w:val="002510FA"/>
    <w:pPr>
      <w:widowControl w:val="0"/>
      <w:tabs>
        <w:tab w:val="left" w:pos="760"/>
      </w:tabs>
      <w:overflowPunct/>
      <w:spacing w:line="240" w:lineRule="atLeast"/>
      <w:ind w:left="1440"/>
      <w:jc w:val="both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c84" w:customStyle="1">
    <w:name w:val="c84"/>
    <w:basedOn w:val="Normal"/>
    <w:rsid w:val="002510FA"/>
    <w:pPr>
      <w:widowControl w:val="0"/>
      <w:overflowPunct/>
      <w:spacing w:line="240" w:lineRule="atLeast"/>
      <w:jc w:val="center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78" w:customStyle="1">
    <w:name w:val="t78"/>
    <w:basedOn w:val="Normal"/>
    <w:rsid w:val="002510FA"/>
    <w:pPr>
      <w:widowControl w:val="0"/>
      <w:overflowPunct/>
      <w:spacing w:line="240" w:lineRule="atLeast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4" w:customStyle="1">
    <w:name w:val="p94"/>
    <w:basedOn w:val="Normal"/>
    <w:rsid w:val="002510FA"/>
    <w:pPr>
      <w:widowControl w:val="0"/>
      <w:tabs>
        <w:tab w:val="left" w:pos="4320"/>
      </w:tabs>
      <w:overflowPunct/>
      <w:spacing w:line="240" w:lineRule="atLeast"/>
      <w:ind w:left="2120" w:hanging="3024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5" w:customStyle="1">
    <w:name w:val="p95"/>
    <w:basedOn w:val="Normal"/>
    <w:rsid w:val="002510FA"/>
    <w:pPr>
      <w:widowControl w:val="0"/>
      <w:tabs>
        <w:tab w:val="left" w:pos="600"/>
      </w:tabs>
      <w:overflowPunct/>
      <w:spacing w:line="240" w:lineRule="atLeast"/>
      <w:ind w:left="904" w:hanging="720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p99" w:customStyle="1">
    <w:name w:val="p99"/>
    <w:basedOn w:val="Normal"/>
    <w:rsid w:val="002510FA"/>
    <w:pPr>
      <w:widowControl w:val="0"/>
      <w:overflowPunct/>
      <w:spacing w:line="240" w:lineRule="atLeast"/>
      <w:ind w:left="1048" w:hanging="288"/>
      <w:textAlignment w:val="auto"/>
    </w:pPr>
    <w:rPr>
      <w:rFonts w:ascii="Times New Roman" w:hAnsi="Times New Roman"/>
      <w:sz w:val="24"/>
      <w:szCs w:val="24"/>
      <w:lang w:val="en-US"/>
    </w:rPr>
  </w:style>
  <w:style w:type="paragraph" w:styleId="TableParagraph" w:customStyle="1">
    <w:name w:val="Table Paragraph"/>
    <w:basedOn w:val="Normal"/>
    <w:uiPriority w:val="1"/>
    <w:qFormat/>
    <w:rsid w:val="00795CB4"/>
    <w:pPr>
      <w:widowControl w:val="0"/>
      <w:overflowPunct/>
      <w:autoSpaceDE/>
      <w:autoSpaceDN/>
      <w:adjustRightInd/>
      <w:textAlignment w:val="auto"/>
    </w:pPr>
    <w:rPr>
      <w:rFonts w:asciiTheme="minorHAnsi" w:hAnsiTheme="minorHAnsi" w:eastAsiaTheme="minorHAnsi" w:cstheme="minorBidi"/>
      <w:szCs w:val="22"/>
      <w:lang w:val="en-US"/>
    </w:rPr>
  </w:style>
  <w:style w:type="table" w:styleId="LightList-Accent11" w:customStyle="1">
    <w:name w:val="Light List - Accent 11"/>
    <w:basedOn w:val="TableNormal"/>
    <w:uiPriority w:val="61"/>
    <w:rsid w:val="00CA2DBE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paragraph" w:styleId="TOC1">
    <w:name w:val="toc 1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sz w:val="18"/>
      <w:szCs w:val="18"/>
      <w:lang w:val="en-US"/>
    </w:rPr>
  </w:style>
  <w:style w:type="paragraph" w:styleId="TOC2">
    <w:name w:val="toc 2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53" w:hanging="401"/>
      <w:textAlignment w:val="auto"/>
    </w:pPr>
    <w:rPr>
      <w:rFonts w:eastAsia="Arial" w:cstheme="minorBidi"/>
      <w:sz w:val="16"/>
      <w:szCs w:val="16"/>
      <w:lang w:val="en-US"/>
    </w:rPr>
  </w:style>
  <w:style w:type="paragraph" w:styleId="TOC3">
    <w:name w:val="toc 3"/>
    <w:basedOn w:val="Normal"/>
    <w:uiPriority w:val="1"/>
    <w:qFormat/>
    <w:rsid w:val="007407A6"/>
    <w:pPr>
      <w:widowControl w:val="0"/>
      <w:overflowPunct/>
      <w:autoSpaceDE/>
      <w:autoSpaceDN/>
      <w:adjustRightInd/>
      <w:spacing w:before="120"/>
      <w:ind w:left="580" w:hanging="428"/>
      <w:textAlignment w:val="auto"/>
    </w:pPr>
    <w:rPr>
      <w:rFonts w:eastAsia="Arial" w:cstheme="minorBidi"/>
      <w:b/>
      <w:bCs/>
      <w:i/>
      <w:szCs w:val="22"/>
      <w:lang w:val="en-US"/>
    </w:rPr>
  </w:style>
  <w:style w:type="table" w:styleId="LightList-Accent2">
    <w:name w:val="Light List Accent 2"/>
    <w:basedOn w:val="TableNormal"/>
    <w:uiPriority w:val="61"/>
    <w:rsid w:val="003C489C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numbering" w:styleId="Style1" w:customStyle="1">
    <w:name w:val="Style1"/>
    <w:uiPriority w:val="99"/>
    <w:rsid w:val="00AA41E2"/>
    <w:pPr>
      <w:numPr>
        <w:numId w:val="25"/>
      </w:numPr>
    </w:pPr>
  </w:style>
  <w:style w:type="paragraph" w:styleId="FormText" w:customStyle="1">
    <w:name w:val="FormText"/>
    <w:basedOn w:val="Normal"/>
    <w:rsid w:val="00AC74EE"/>
    <w:pPr>
      <w:overflowPunct/>
      <w:autoSpaceDE/>
      <w:autoSpaceDN/>
      <w:adjustRightInd/>
      <w:textAlignment w:val="auto"/>
    </w:pPr>
    <w:rPr>
      <w:sz w:val="20"/>
    </w:rPr>
  </w:style>
  <w:style w:type="paragraph" w:styleId="StyleBoldJustified" w:customStyle="1">
    <w:name w:val="Style Bold Justified"/>
    <w:basedOn w:val="Normal"/>
    <w:rsid w:val="00AC74EE"/>
    <w:pPr>
      <w:overflowPunct/>
      <w:autoSpaceDE/>
      <w:autoSpaceDN/>
      <w:adjustRightInd/>
      <w:spacing w:before="120" w:after="120"/>
      <w:jc w:val="both"/>
      <w:textAlignment w:val="auto"/>
    </w:pPr>
    <w:rPr>
      <w:b/>
      <w:bCs/>
      <w:sz w:val="20"/>
    </w:rPr>
  </w:style>
  <w:style w:type="paragraph" w:styleId="TechHead1" w:customStyle="1">
    <w:name w:val="TechHead 1"/>
    <w:basedOn w:val="Heading1"/>
    <w:next w:val="Normal"/>
    <w:rsid w:val="0043177A"/>
    <w:pPr>
      <w:keepLines w:val="0"/>
      <w:tabs>
        <w:tab w:val="left" w:pos="567"/>
      </w:tabs>
      <w:overflowPunct/>
      <w:autoSpaceDE/>
      <w:autoSpaceDN/>
      <w:adjustRightInd/>
      <w:spacing w:before="240" w:after="120"/>
      <w:textAlignment w:val="auto"/>
    </w:pPr>
    <w:rPr>
      <w:rFonts w:ascii="Arial" w:hAnsi="Arial" w:eastAsia="Times New Roman" w:cs="Times New Roman"/>
      <w:bCs w:val="0"/>
      <w:caps/>
      <w:color w:val="auto"/>
      <w:sz w:val="22"/>
      <w:szCs w:val="20"/>
      <w:lang w:eastAsia="en-AU"/>
    </w:rPr>
  </w:style>
  <w:style w:type="paragraph" w:styleId="HeaderVersion2" w:customStyle="1">
    <w:name w:val="Header Version 2"/>
    <w:basedOn w:val="Normal"/>
    <w:link w:val="HeaderVersion2Char"/>
    <w:qFormat/>
    <w:rsid w:val="0043177A"/>
    <w:pPr>
      <w:numPr>
        <w:ilvl w:val="1"/>
        <w:numId w:val="33"/>
      </w:numPr>
      <w:overflowPunct/>
      <w:autoSpaceDE/>
      <w:autoSpaceDN/>
      <w:adjustRightInd/>
      <w:spacing w:before="120" w:after="120"/>
      <w:textAlignment w:val="auto"/>
      <w:outlineLvl w:val="1"/>
    </w:pPr>
    <w:rPr>
      <w:b/>
      <w:sz w:val="20"/>
      <w:lang w:eastAsia="en-AU"/>
    </w:rPr>
  </w:style>
  <w:style w:type="paragraph" w:styleId="HeaderVersion3" w:customStyle="1">
    <w:name w:val="Header Version 3"/>
    <w:basedOn w:val="HeaderVersion2"/>
    <w:link w:val="HeaderVersion3Char"/>
    <w:qFormat/>
    <w:rsid w:val="0043177A"/>
    <w:pPr>
      <w:numPr>
        <w:ilvl w:val="2"/>
      </w:numPr>
    </w:pPr>
  </w:style>
  <w:style w:type="character" w:styleId="HeaderVersion2Char" w:customStyle="1">
    <w:name w:val="Header Version 2 Char"/>
    <w:link w:val="HeaderVersion2"/>
    <w:rsid w:val="0043177A"/>
    <w:rPr>
      <w:rFonts w:ascii="Arial" w:hAnsi="Arial" w:eastAsia="Times New Roman" w:cs="Times New Roman"/>
      <w:b/>
      <w:sz w:val="20"/>
      <w:szCs w:val="20"/>
      <w:lang w:val="en-AU" w:eastAsia="en-AU"/>
    </w:rPr>
  </w:style>
  <w:style w:type="character" w:styleId="HeaderVersion3Char" w:customStyle="1">
    <w:name w:val="Header Version 3 Char"/>
    <w:basedOn w:val="HeaderVersion2Char"/>
    <w:link w:val="HeaderVersion3"/>
    <w:rsid w:val="0043177A"/>
    <w:rPr>
      <w:rFonts w:ascii="Arial" w:hAnsi="Arial" w:eastAsia="Times New Roman" w:cs="Times New Roman"/>
      <w:b/>
      <w:sz w:val="20"/>
      <w:szCs w:val="20"/>
      <w:lang w:val="en-AU" w:eastAsia="en-AU"/>
    </w:rPr>
  </w:style>
  <w:style w:type="table" w:styleId="LightShading-Accent2">
    <w:name w:val="Light Shading Accent 2"/>
    <w:basedOn w:val="TableNormal"/>
    <w:uiPriority w:val="60"/>
    <w:rsid w:val="00B005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2">
    <w:name w:val="Medium Shading 2 Accent 2"/>
    <w:basedOn w:val="TableNormal"/>
    <w:uiPriority w:val="64"/>
    <w:rsid w:val="00B005B5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ColorfulList-Accent1">
    <w:name w:val="Colorful List Accent 1"/>
    <w:basedOn w:val="TableNormal"/>
    <w:uiPriority w:val="72"/>
    <w:rsid w:val="00B005B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Strong">
    <w:name w:val="Strong"/>
    <w:basedOn w:val="DefaultParagraphFont"/>
    <w:uiPriority w:val="22"/>
    <w:qFormat/>
    <w:rsid w:val="003E624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24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header" Target="header3.xml" Id="rId17" /><Relationship Type="http://schemas.openxmlformats.org/officeDocument/2006/relationships/customXml" Target="../customXml/item4.xml" Id="rId25" /><Relationship Type="http://schemas.openxmlformats.org/officeDocument/2006/relationships/numbering" Target="numbering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customXml" Target="../customXml/item3.xml" Id="rId24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23" /><Relationship Type="http://schemas.openxmlformats.org/officeDocument/2006/relationships/hyperlink" Target="http://www.abr.business.gov.au/SearchByAbn.aspx?abn=47836889865" TargetMode="External" Id="rId10" /><Relationship Type="http://schemas.openxmlformats.org/officeDocument/2006/relationships/header" Target="header4.xml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theme" Target="theme/theme1.xml" Id="rId22" /><Relationship Type="http://schemas.openxmlformats.org/officeDocument/2006/relationships/hyperlink" Target="mailto:records@ktc.nt.gov.au" TargetMode="External" Id="R424f6e264e4e4b1b" /><Relationship Type="http://schemas.openxmlformats.org/officeDocument/2006/relationships/hyperlink" Target="mailto:records@ktc.nt.gov.au" TargetMode="External" Id="R25b23584cd2f43d9" /><Relationship Type="http://schemas.openxmlformats.org/officeDocument/2006/relationships/hyperlink" Target="mailto:records@ktc.nt.gov.au" TargetMode="External" Id="Ra4b24ff802604991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ks\Tenders%20&amp;%20Quotations\PROFORMAS\New%20TEMPLATE%20-%20Condition%20for%20tender%20LUMP%20SUM%20PAYMENT-%20Aug%2020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5DC2D57304074891DA90958028A07E" ma:contentTypeVersion="15" ma:contentTypeDescription="Create a new document." ma:contentTypeScope="" ma:versionID="2529cbf919bbfec47dff32638bad002a">
  <xsd:schema xmlns:xsd="http://www.w3.org/2001/XMLSchema" xmlns:xs="http://www.w3.org/2001/XMLSchema" xmlns:p="http://schemas.microsoft.com/office/2006/metadata/properties" xmlns:ns2="3329e829-62eb-4e48-be1c-0c31c537a906" xmlns:ns3="b698a532-6ab4-4469-a220-0a81ed6efdd8" targetNamespace="http://schemas.microsoft.com/office/2006/metadata/properties" ma:root="true" ma:fieldsID="1eb66c21a453157b7b7542569dbef337" ns2:_="" ns3:_="">
    <xsd:import namespace="3329e829-62eb-4e48-be1c-0c31c537a906"/>
    <xsd:import namespace="b698a532-6ab4-4469-a220-0a81ed6efd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9e829-62eb-4e48-be1c-0c31c537a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c252ca-a782-4b9e-8798-91a9657406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8a532-6ab4-4469-a220-0a81ed6efd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b4a7f0d-cee9-4d77-a36a-93cb86615dbd}" ma:internalName="TaxCatchAll" ma:showField="CatchAllData" ma:web="b698a532-6ab4-4469-a220-0a81ed6efd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29e829-62eb-4e48-be1c-0c31c537a906">
      <Terms xmlns="http://schemas.microsoft.com/office/infopath/2007/PartnerControls"/>
    </lcf76f155ced4ddcb4097134ff3c332f>
    <TaxCatchAll xmlns="b698a532-6ab4-4469-a220-0a81ed6efdd8" xsi:nil="true"/>
  </documentManagement>
</p:properties>
</file>

<file path=customXml/itemProps1.xml><?xml version="1.0" encoding="utf-8"?>
<ds:datastoreItem xmlns:ds="http://schemas.openxmlformats.org/officeDocument/2006/customXml" ds:itemID="{A33BB4AB-6B2B-4671-873B-DF797527C1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3911EC-9385-4218-AC7C-11F814F55E3A}"/>
</file>

<file path=customXml/itemProps3.xml><?xml version="1.0" encoding="utf-8"?>
<ds:datastoreItem xmlns:ds="http://schemas.openxmlformats.org/officeDocument/2006/customXml" ds:itemID="{6185B208-D64A-4C4C-8FB5-A7B2FA70FF99}"/>
</file>

<file path=customXml/itemProps4.xml><?xml version="1.0" encoding="utf-8"?>
<ds:datastoreItem xmlns:ds="http://schemas.openxmlformats.org/officeDocument/2006/customXml" ds:itemID="{FAE738AC-EDBA-4B90-95B0-2104B21FDFE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New TEMPLATE - Condition for tender LUMP SUM PAYMENT- Aug 2011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cheriece.fry</dc:creator>
  <lastModifiedBy>Kimberly Worrigal</lastModifiedBy>
  <revision>22</revision>
  <lastPrinted>2015-10-27T02:46:00.0000000Z</lastPrinted>
  <dcterms:created xsi:type="dcterms:W3CDTF">2018-05-14T06:21:00.0000000Z</dcterms:created>
  <dcterms:modified xsi:type="dcterms:W3CDTF">2024-08-11T23:49:17.7589787Z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0x0101000D5DC2D57304074891DA90958028A07E</vt:lpwstr>
  </property>
  <property fmtid="{D5CDD505-2E9C-101B-9397-08002B2CF9AE}" pid="3" name="Order">
    <vt:r8>635400</vt:r8>
  </property>
  <property fmtid="{D5CDD505-2E9C-101B-9397-08002B2CF9AE}" pid="4" name="MediaServiceImageTags">
    <vt:lpwstr/>
  </property>
</Properties>
</file>