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FC04D" w14:textId="6AFB9C3C" w:rsidR="00340BAF" w:rsidRPr="003F4EAD" w:rsidRDefault="005019DC" w:rsidP="003F4EAD">
      <w:pPr>
        <w:jc w:val="center"/>
        <w:rPr>
          <w:sz w:val="16"/>
          <w:szCs w:val="16"/>
          <w:lang w:val="en-GB"/>
        </w:rPr>
      </w:pPr>
      <w:hyperlink r:id="rId8" w:history="1">
        <w:r w:rsidR="003F4EAD" w:rsidRPr="003F4EAD">
          <w:rPr>
            <w:rStyle w:val="Hyperlink"/>
            <w:sz w:val="16"/>
            <w:szCs w:val="16"/>
            <w:lang w:val="en-GB"/>
          </w:rPr>
          <w:t>T22-17 - 5 - Response Schedules - Sweeping of Streets - May 2022.docx</w:t>
        </w:r>
      </w:hyperlink>
    </w:p>
    <w:p w14:paraId="35511D72" w14:textId="77777777" w:rsidR="00340BAF" w:rsidRDefault="00340BAF" w:rsidP="00340BAF">
      <w:pPr>
        <w:rPr>
          <w:lang w:val="en-GB"/>
        </w:rPr>
      </w:pPr>
    </w:p>
    <w:p w14:paraId="03E35F3B" w14:textId="77777777" w:rsidR="00340BAF" w:rsidRDefault="00340BAF" w:rsidP="00340BAF">
      <w:pPr>
        <w:rPr>
          <w:i/>
          <w:lang w:val="en-GB"/>
        </w:rPr>
      </w:pPr>
    </w:p>
    <w:p w14:paraId="44C9127B" w14:textId="77777777" w:rsidR="00340BAF" w:rsidRDefault="00340BAF" w:rsidP="00340BAF">
      <w:pPr>
        <w:rPr>
          <w:i/>
          <w:lang w:val="en-GB"/>
        </w:rPr>
      </w:pPr>
    </w:p>
    <w:p w14:paraId="70D6CD6D" w14:textId="77777777" w:rsidR="00340BAF" w:rsidRDefault="00340BAF" w:rsidP="00340BAF">
      <w:pPr>
        <w:jc w:val="center"/>
        <w:rPr>
          <w:lang w:val="en-GB"/>
        </w:rPr>
      </w:pPr>
      <w:r>
        <w:rPr>
          <w:noProof/>
          <w:lang w:eastAsia="en-AU"/>
        </w:rPr>
        <w:drawing>
          <wp:inline distT="0" distB="0" distL="0" distR="0" wp14:anchorId="74589CC4" wp14:editId="0682FCE9">
            <wp:extent cx="1428750" cy="1658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7B93B924" w14:textId="77777777" w:rsidR="00340BAF" w:rsidRDefault="00340BAF" w:rsidP="00340BAF"/>
    <w:p w14:paraId="6D32A5AB" w14:textId="77777777" w:rsidR="00340BAF" w:rsidRDefault="00340BAF" w:rsidP="00340BAF">
      <w:pPr>
        <w:rPr>
          <w:i/>
          <w:lang w:val="en-GB"/>
        </w:rPr>
      </w:pPr>
    </w:p>
    <w:p w14:paraId="4B0A7A3F" w14:textId="77777777" w:rsidR="00340BAF" w:rsidRPr="00AB73E9" w:rsidRDefault="00340BAF" w:rsidP="00340BAF">
      <w:pPr>
        <w:jc w:val="center"/>
        <w:rPr>
          <w:b/>
          <w:lang w:val="en-GB"/>
        </w:rPr>
      </w:pPr>
    </w:p>
    <w:p w14:paraId="6C0096BB" w14:textId="77777777" w:rsidR="00340BAF" w:rsidRPr="00AB73E9" w:rsidRDefault="00340BAF" w:rsidP="00340BAF">
      <w:pPr>
        <w:jc w:val="center"/>
        <w:rPr>
          <w:b/>
          <w:i/>
          <w:smallCaps/>
          <w:sz w:val="36"/>
          <w:szCs w:val="36"/>
        </w:rPr>
      </w:pPr>
      <w:r>
        <w:rPr>
          <w:b/>
          <w:smallCaps/>
          <w:sz w:val="36"/>
          <w:szCs w:val="36"/>
        </w:rPr>
        <w:t>Response Schedule</w:t>
      </w:r>
    </w:p>
    <w:p w14:paraId="6DA36796" w14:textId="77777777" w:rsidR="00340BAF" w:rsidRPr="00AB73E9" w:rsidRDefault="00340BAF" w:rsidP="00340BAF">
      <w:pPr>
        <w:jc w:val="center"/>
        <w:rPr>
          <w:b/>
          <w:lang w:val="en-GB"/>
        </w:rPr>
      </w:pPr>
    </w:p>
    <w:p w14:paraId="30C9D5D0" w14:textId="77777777" w:rsidR="00340BAF" w:rsidRPr="00AB73E9" w:rsidRDefault="00340BAF" w:rsidP="00340BAF">
      <w:pPr>
        <w:jc w:val="center"/>
        <w:rPr>
          <w:b/>
          <w:i/>
        </w:rPr>
      </w:pPr>
      <w:r w:rsidRPr="00AB73E9">
        <w:rPr>
          <w:b/>
        </w:rPr>
        <w:t>for</w:t>
      </w:r>
    </w:p>
    <w:p w14:paraId="4A1C4AD4" w14:textId="77777777" w:rsidR="00340BAF" w:rsidRPr="00AB73E9" w:rsidRDefault="00340BAF" w:rsidP="00340BAF">
      <w:pPr>
        <w:jc w:val="center"/>
        <w:rPr>
          <w:b/>
          <w:lang w:val="en-GB"/>
        </w:rPr>
      </w:pPr>
    </w:p>
    <w:p w14:paraId="3A6F7EAF" w14:textId="77777777" w:rsidR="00340BAF" w:rsidRPr="00AB73E9" w:rsidRDefault="00340BAF" w:rsidP="00340BAF">
      <w:pPr>
        <w:jc w:val="center"/>
        <w:rPr>
          <w:b/>
          <w:smallCaps/>
          <w:sz w:val="36"/>
          <w:szCs w:val="36"/>
          <w:lang w:val="en-GB"/>
        </w:rPr>
      </w:pPr>
      <w:r w:rsidRPr="00AB73E9">
        <w:rPr>
          <w:b/>
          <w:smallCaps/>
          <w:sz w:val="36"/>
          <w:szCs w:val="36"/>
          <w:lang w:val="en-GB"/>
        </w:rPr>
        <w:t>Katherine Town Council</w:t>
      </w:r>
    </w:p>
    <w:p w14:paraId="625BC6FB" w14:textId="77777777" w:rsidR="00340BAF" w:rsidRPr="00AB73E9" w:rsidRDefault="00340BAF" w:rsidP="00340BAF">
      <w:pPr>
        <w:jc w:val="center"/>
        <w:rPr>
          <w:rFonts w:cs="Arial"/>
          <w:b/>
          <w:szCs w:val="22"/>
          <w:lang w:val="en-GB"/>
        </w:rPr>
      </w:pPr>
      <w:r w:rsidRPr="00AB73E9">
        <w:rPr>
          <w:rFonts w:cs="Arial"/>
          <w:b/>
          <w:szCs w:val="22"/>
          <w:lang w:val="en-GB"/>
        </w:rPr>
        <w:t xml:space="preserve">ABN </w:t>
      </w:r>
      <w:hyperlink r:id="rId10" w:history="1">
        <w:r w:rsidRPr="00AB73E9">
          <w:rPr>
            <w:rStyle w:val="Hyperlink"/>
            <w:rFonts w:cs="Arial"/>
            <w:b/>
            <w:color w:val="auto"/>
            <w:szCs w:val="22"/>
            <w:u w:val="none"/>
          </w:rPr>
          <w:t>47 836 889 865</w:t>
        </w:r>
      </w:hyperlink>
    </w:p>
    <w:p w14:paraId="75ED68FE" w14:textId="77777777" w:rsidR="00340BAF" w:rsidRDefault="00340BAF" w:rsidP="00340BAF">
      <w:pPr>
        <w:rPr>
          <w:lang w:val="en-GB"/>
        </w:rPr>
      </w:pPr>
    </w:p>
    <w:p w14:paraId="2FE1C200" w14:textId="77777777" w:rsidR="00340BAF" w:rsidRPr="00205F00" w:rsidRDefault="00340BAF" w:rsidP="00340BAF">
      <w:pPr>
        <w:rPr>
          <w:lang w:val="en-GB"/>
        </w:rPr>
      </w:pPr>
    </w:p>
    <w:p w14:paraId="02DC38DE" w14:textId="77777777" w:rsidR="00340BAF" w:rsidRPr="00205F00" w:rsidRDefault="00340BAF" w:rsidP="00340BAF">
      <w:pPr>
        <w:rPr>
          <w:lang w:val="en-GB"/>
        </w:rPr>
      </w:pPr>
    </w:p>
    <w:p w14:paraId="557E5F55" w14:textId="77777777" w:rsidR="00340BAF" w:rsidRPr="00AB73E9" w:rsidRDefault="00340BAF" w:rsidP="00340BAF">
      <w:pPr>
        <w:jc w:val="center"/>
        <w:rPr>
          <w:b/>
          <w:lang w:val="en-GB"/>
        </w:rPr>
      </w:pPr>
      <w:r w:rsidRPr="00AB73E9">
        <w:rPr>
          <w:b/>
          <w:lang w:val="en-GB"/>
        </w:rPr>
        <w:t>regarding</w:t>
      </w:r>
    </w:p>
    <w:p w14:paraId="6C1C330B" w14:textId="77777777" w:rsidR="00340BAF" w:rsidRDefault="00340BAF" w:rsidP="00340BAF">
      <w:pPr>
        <w:rPr>
          <w:lang w:val="en-GB"/>
        </w:rPr>
      </w:pPr>
    </w:p>
    <w:p w14:paraId="10DF24CF" w14:textId="77777777" w:rsidR="00340BAF" w:rsidRDefault="00340BAF" w:rsidP="00340BAF">
      <w:pPr>
        <w:rPr>
          <w:lang w:val="en-GB"/>
        </w:rPr>
      </w:pPr>
    </w:p>
    <w:p w14:paraId="5B93DDC2" w14:textId="77777777" w:rsidR="00340BAF" w:rsidRPr="00750324" w:rsidRDefault="00340BAF" w:rsidP="00340BAF">
      <w:pPr>
        <w:rPr>
          <w:lang w:val="en-GB"/>
        </w:rPr>
      </w:pPr>
    </w:p>
    <w:p w14:paraId="52AF3D08" w14:textId="1E4DCF81" w:rsidR="00340BAF" w:rsidRPr="008755AC" w:rsidRDefault="00340BAF" w:rsidP="00340BAF">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3F4EAD">
        <w:rPr>
          <w:b/>
          <w:smallCaps/>
          <w:color w:val="C0504D" w:themeColor="accent2"/>
          <w:spacing w:val="-3"/>
          <w:sz w:val="36"/>
          <w:szCs w:val="36"/>
          <w:lang w:val="en-GB"/>
        </w:rPr>
        <w:t>22-17</w:t>
      </w:r>
    </w:p>
    <w:p w14:paraId="27C548C7" w14:textId="77777777" w:rsidR="00340BAF" w:rsidRPr="00C8678D" w:rsidRDefault="00340BAF" w:rsidP="00340BAF">
      <w:pPr>
        <w:jc w:val="center"/>
        <w:rPr>
          <w:b/>
          <w:smallCaps/>
          <w:color w:val="C0504D" w:themeColor="accent2"/>
          <w:spacing w:val="-3"/>
          <w:sz w:val="36"/>
          <w:szCs w:val="36"/>
          <w:highlight w:val="yellow"/>
          <w:lang w:val="en-GB"/>
        </w:rPr>
      </w:pPr>
    </w:p>
    <w:p w14:paraId="6713508A" w14:textId="77777777" w:rsidR="003F4EAD" w:rsidRPr="00AD1D7D" w:rsidRDefault="003F4EAD" w:rsidP="003F4EAD">
      <w:pPr>
        <w:pStyle w:val="Heading3"/>
        <w:jc w:val="center"/>
        <w:rPr>
          <w:lang w:val="en-GB"/>
        </w:rPr>
      </w:pPr>
      <w:r>
        <w:rPr>
          <w:smallCaps/>
          <w:color w:val="C0504D" w:themeColor="accent2"/>
          <w:spacing w:val="-3"/>
          <w:sz w:val="36"/>
          <w:szCs w:val="36"/>
          <w:lang w:val="en-GB"/>
        </w:rPr>
        <w:t>sweeping of urban and industrial streets including kerbside weed eradication</w:t>
      </w:r>
    </w:p>
    <w:p w14:paraId="66B7D311" w14:textId="77777777" w:rsidR="00340BAF" w:rsidRPr="00C8678D" w:rsidRDefault="00340BAF" w:rsidP="00340BAF">
      <w:pPr>
        <w:rPr>
          <w:highlight w:val="yellow"/>
          <w:lang w:val="en-GB"/>
        </w:rPr>
      </w:pPr>
    </w:p>
    <w:p w14:paraId="352913D6" w14:textId="77777777" w:rsidR="00340BAF" w:rsidRDefault="00340BAF" w:rsidP="00340BAF">
      <w:pPr>
        <w:rPr>
          <w:lang w:val="en-GB"/>
        </w:rPr>
      </w:pPr>
    </w:p>
    <w:p w14:paraId="03EAB85C" w14:textId="77777777" w:rsidR="00340BAF" w:rsidRDefault="00340BAF" w:rsidP="00340BAF">
      <w:pPr>
        <w:rPr>
          <w:lang w:val="en-GB"/>
        </w:rPr>
      </w:pPr>
    </w:p>
    <w:p w14:paraId="5EAF5D10" w14:textId="77777777" w:rsidR="00340BAF" w:rsidRDefault="00340BAF" w:rsidP="00340BAF">
      <w:pPr>
        <w:rPr>
          <w:lang w:val="en-GB"/>
        </w:rPr>
      </w:pPr>
    </w:p>
    <w:p w14:paraId="08921F22" w14:textId="77777777" w:rsidR="00340BAF" w:rsidRDefault="00340BAF" w:rsidP="00340BAF">
      <w:pPr>
        <w:rPr>
          <w:lang w:val="en-GB"/>
        </w:rPr>
      </w:pPr>
    </w:p>
    <w:p w14:paraId="68C1198A" w14:textId="77777777" w:rsidR="00340BAF" w:rsidRDefault="00340BAF" w:rsidP="00340BAF">
      <w:pPr>
        <w:rPr>
          <w:lang w:val="en-GB"/>
        </w:rPr>
      </w:pPr>
    </w:p>
    <w:p w14:paraId="35E4F2BD" w14:textId="77777777" w:rsidR="00340BAF" w:rsidRDefault="00340BAF" w:rsidP="00340BAF">
      <w:pPr>
        <w:rPr>
          <w:lang w:val="en-GB"/>
        </w:rPr>
      </w:pPr>
    </w:p>
    <w:p w14:paraId="2B41039E" w14:textId="77777777" w:rsidR="00340BAF" w:rsidRDefault="00340BAF" w:rsidP="00340BAF">
      <w:pPr>
        <w:rPr>
          <w:lang w:val="en-GB"/>
        </w:rPr>
      </w:pPr>
    </w:p>
    <w:p w14:paraId="78349EC2" w14:textId="77777777" w:rsidR="00340BAF" w:rsidRDefault="00340BAF" w:rsidP="00340BAF">
      <w:pPr>
        <w:rPr>
          <w:lang w:val="en-GB"/>
        </w:rPr>
      </w:pPr>
    </w:p>
    <w:p w14:paraId="15BB7AEE" w14:textId="77777777" w:rsidR="00340BAF" w:rsidRDefault="00340BAF" w:rsidP="00340BAF">
      <w:pPr>
        <w:rPr>
          <w:lang w:val="en-GB"/>
        </w:rPr>
      </w:pPr>
    </w:p>
    <w:p w14:paraId="5467B914" w14:textId="77777777" w:rsidR="00340BAF" w:rsidRPr="008D68F7" w:rsidRDefault="00340BAF" w:rsidP="00340BAF">
      <w:pPr>
        <w:rPr>
          <w:lang w:val="en-GB"/>
        </w:rPr>
      </w:pPr>
    </w:p>
    <w:p w14:paraId="2A340C15" w14:textId="77777777" w:rsidR="00340BAF" w:rsidRDefault="00340BAF" w:rsidP="00340BAF">
      <w:pPr>
        <w:rPr>
          <w:lang w:val="en-GB"/>
        </w:rPr>
      </w:pPr>
    </w:p>
    <w:p w14:paraId="29C056F9" w14:textId="77777777" w:rsidR="00340BAF" w:rsidRPr="008D68F7" w:rsidRDefault="00340BAF" w:rsidP="00340BAF">
      <w:pPr>
        <w:rPr>
          <w:lang w:val="en-GB"/>
        </w:rPr>
      </w:pPr>
    </w:p>
    <w:p w14:paraId="52D56406" w14:textId="77777777" w:rsidR="00340BAF" w:rsidRPr="00AB73E9" w:rsidRDefault="00340BAF" w:rsidP="00340BAF">
      <w:pPr>
        <w:jc w:val="center"/>
        <w:rPr>
          <w:b/>
          <w:lang w:val="en-GB"/>
        </w:rPr>
      </w:pPr>
    </w:p>
    <w:p w14:paraId="5F6B24A7" w14:textId="77777777" w:rsidR="00340BAF" w:rsidRPr="00AB73E9" w:rsidRDefault="00340BAF" w:rsidP="00340BAF">
      <w:pPr>
        <w:jc w:val="center"/>
        <w:rPr>
          <w:b/>
          <w:u w:val="single"/>
          <w:lang w:val="en-GB"/>
        </w:rPr>
      </w:pPr>
      <w:r w:rsidRPr="00AB73E9">
        <w:rPr>
          <w:b/>
          <w:u w:val="single"/>
          <w:lang w:val="en-GB"/>
        </w:rPr>
        <w:t>CLOSING</w:t>
      </w:r>
    </w:p>
    <w:p w14:paraId="2C69F8C8" w14:textId="22167005" w:rsidR="00340BAF" w:rsidRPr="00AB73E9" w:rsidRDefault="00340BAF" w:rsidP="00340BAF">
      <w:pPr>
        <w:jc w:val="center"/>
        <w:rPr>
          <w:b/>
          <w:lang w:val="en-GB"/>
        </w:rPr>
      </w:pPr>
      <w:r w:rsidRPr="00AB73E9">
        <w:rPr>
          <w:b/>
          <w:caps/>
          <w:lang w:val="en-GB"/>
        </w:rPr>
        <w:t xml:space="preserve">2pm, </w:t>
      </w:r>
      <w:r w:rsidR="003F4EAD">
        <w:rPr>
          <w:b/>
          <w:caps/>
          <w:lang w:val="en-GB"/>
        </w:rPr>
        <w:t>monday 6</w:t>
      </w:r>
      <w:r w:rsidR="003F4EAD" w:rsidRPr="003F4EAD">
        <w:rPr>
          <w:b/>
          <w:caps/>
          <w:vertAlign w:val="superscript"/>
          <w:lang w:val="en-GB"/>
        </w:rPr>
        <w:t>th</w:t>
      </w:r>
      <w:r w:rsidR="003F4EAD">
        <w:rPr>
          <w:b/>
          <w:caps/>
          <w:lang w:val="en-GB"/>
        </w:rPr>
        <w:t xml:space="preserve"> june 2022</w:t>
      </w:r>
    </w:p>
    <w:p w14:paraId="7879C986" w14:textId="77777777" w:rsidR="00340BAF" w:rsidRPr="00AB73E9" w:rsidRDefault="00340BAF" w:rsidP="00340BAF">
      <w:pPr>
        <w:jc w:val="center"/>
        <w:rPr>
          <w:b/>
          <w:lang w:val="en-GB"/>
        </w:rPr>
      </w:pPr>
    </w:p>
    <w:p w14:paraId="733514B6" w14:textId="77777777" w:rsidR="00340BAF" w:rsidRPr="00AB73E9" w:rsidRDefault="00340BAF" w:rsidP="00340BAF">
      <w:pPr>
        <w:jc w:val="center"/>
        <w:rPr>
          <w:b/>
          <w:lang w:val="en-GB"/>
        </w:rPr>
      </w:pPr>
      <w:r w:rsidRPr="00AB73E9">
        <w:rPr>
          <w:b/>
          <w:lang w:val="en-GB"/>
        </w:rPr>
        <w:t>TENDER BOX KATHERINE CIVIC CENTRE, STUART HIGHWAY, KATHERINE</w:t>
      </w:r>
    </w:p>
    <w:p w14:paraId="56686DD9" w14:textId="77777777" w:rsidR="008D68F7" w:rsidRDefault="008D68F7" w:rsidP="00EF7918">
      <w:pPr>
        <w:jc w:val="center"/>
        <w:rPr>
          <w:b/>
          <w:u w:val="single"/>
        </w:rPr>
        <w:sectPr w:rsidR="008D68F7" w:rsidSect="00DC3217">
          <w:headerReference w:type="default" r:id="rId11"/>
          <w:footerReference w:type="default" r:id="rId12"/>
          <w:pgSz w:w="11907" w:h="16839" w:code="9"/>
          <w:pgMar w:top="709" w:right="1304" w:bottom="851" w:left="1304" w:header="568" w:footer="274" w:gutter="0"/>
          <w:cols w:space="720"/>
          <w:noEndnote/>
        </w:sectPr>
      </w:pPr>
    </w:p>
    <w:p w14:paraId="7F4AEEAD" w14:textId="77777777" w:rsidR="003D6FB7" w:rsidRPr="007A1E3B" w:rsidRDefault="003D6FB7" w:rsidP="00EF7918">
      <w:pPr>
        <w:jc w:val="center"/>
      </w:pPr>
    </w:p>
    <w:p w14:paraId="78B362AC" w14:textId="4099A6EE" w:rsidR="008D5D33" w:rsidRPr="00DC3217" w:rsidRDefault="008D5D33" w:rsidP="008D5D33">
      <w:pPr>
        <w:jc w:val="center"/>
        <w:rPr>
          <w:b/>
          <w:smallCaps/>
          <w:color w:val="C0504D" w:themeColor="accent2"/>
          <w:spacing w:val="-3"/>
          <w:szCs w:val="22"/>
          <w:lang w:val="en-GB"/>
        </w:rPr>
      </w:pPr>
      <w:r>
        <w:rPr>
          <w:b/>
          <w:smallCaps/>
          <w:color w:val="C0504D" w:themeColor="accent2"/>
          <w:spacing w:val="-3"/>
          <w:szCs w:val="22"/>
          <w:lang w:val="en-GB"/>
        </w:rPr>
        <w:t xml:space="preserve">Tender </w:t>
      </w:r>
      <w:r w:rsidR="003F4EAD">
        <w:rPr>
          <w:b/>
          <w:smallCaps/>
          <w:color w:val="C0504D" w:themeColor="accent2"/>
          <w:spacing w:val="-3"/>
          <w:szCs w:val="22"/>
          <w:lang w:val="en-GB"/>
        </w:rPr>
        <w:t>T22-17</w:t>
      </w:r>
    </w:p>
    <w:p w14:paraId="14DD5C32" w14:textId="77777777" w:rsidR="008D5D33" w:rsidRPr="00DC3217" w:rsidRDefault="008D5D33" w:rsidP="008D5D33">
      <w:pPr>
        <w:jc w:val="center"/>
        <w:rPr>
          <w:b/>
          <w:smallCaps/>
          <w:color w:val="C0504D" w:themeColor="accent2"/>
          <w:spacing w:val="-3"/>
          <w:szCs w:val="22"/>
          <w:lang w:val="en-GB"/>
        </w:rPr>
      </w:pPr>
    </w:p>
    <w:p w14:paraId="0B269973" w14:textId="77777777" w:rsidR="008D5D33" w:rsidRPr="00DC3217" w:rsidRDefault="008D5D33" w:rsidP="008D5D33">
      <w:pPr>
        <w:jc w:val="center"/>
        <w:rPr>
          <w:b/>
          <w:smallCaps/>
          <w:color w:val="C0504D" w:themeColor="accent2"/>
          <w:spacing w:val="-3"/>
          <w:szCs w:val="22"/>
          <w:lang w:val="en-GB"/>
        </w:rPr>
      </w:pPr>
      <w:r>
        <w:rPr>
          <w:b/>
          <w:smallCaps/>
          <w:color w:val="C0504D" w:themeColor="accent2"/>
          <w:spacing w:val="-3"/>
          <w:szCs w:val="22"/>
          <w:lang w:val="en-GB"/>
        </w:rPr>
        <w:t xml:space="preserve">SWEEPING OF URBAN AND INDUSTRIAL STREETS INCLUDING KERBSIDE WEED ERADICATION </w:t>
      </w:r>
    </w:p>
    <w:p w14:paraId="62D9757E" w14:textId="77777777" w:rsidR="00B005B5" w:rsidRDefault="00B005B5" w:rsidP="00EF7918">
      <w:pPr>
        <w:jc w:val="center"/>
        <w:rPr>
          <w:b/>
          <w:smallCaps/>
          <w:color w:val="C0504D" w:themeColor="accent2"/>
          <w:spacing w:val="-3"/>
          <w:szCs w:val="22"/>
          <w:lang w:val="en-GB"/>
        </w:rPr>
      </w:pPr>
    </w:p>
    <w:p w14:paraId="4B7D3CC3" w14:textId="77777777" w:rsidR="00B005B5" w:rsidRDefault="00B005B5" w:rsidP="00B005B5">
      <w:pPr>
        <w:rPr>
          <w:b/>
          <w:smallCaps/>
          <w:spacing w:val="-3"/>
          <w:szCs w:val="22"/>
          <w:lang w:val="en-GB"/>
        </w:rPr>
      </w:pPr>
    </w:p>
    <w:tbl>
      <w:tblPr>
        <w:tblStyle w:val="ColorfulList-Accent1"/>
        <w:tblW w:w="0" w:type="auto"/>
        <w:tblLook w:val="04A0" w:firstRow="1" w:lastRow="0" w:firstColumn="1" w:lastColumn="0" w:noHBand="0" w:noVBand="1"/>
      </w:tblPr>
      <w:tblGrid>
        <w:gridCol w:w="6343"/>
        <w:gridCol w:w="3172"/>
      </w:tblGrid>
      <w:tr w:rsidR="00B005B5" w:rsidRPr="00B005B5" w14:paraId="7EF9B312"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1E90E473"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172" w:type="dxa"/>
          </w:tcPr>
          <w:p w14:paraId="3798E0ED"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5C0AE3C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4C57A49C"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172" w:type="dxa"/>
          </w:tcPr>
          <w:p w14:paraId="5952E43D"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3A1995A8" w14:textId="77777777" w:rsidTr="009137C6">
        <w:tc>
          <w:tcPr>
            <w:cnfStyle w:val="001000000000" w:firstRow="0" w:lastRow="0" w:firstColumn="1" w:lastColumn="0" w:oddVBand="0" w:evenVBand="0" w:oddHBand="0" w:evenHBand="0" w:firstRowFirstColumn="0" w:firstRowLastColumn="0" w:lastRowFirstColumn="0" w:lastRowLastColumn="0"/>
            <w:tcW w:w="6343" w:type="dxa"/>
          </w:tcPr>
          <w:p w14:paraId="28D05D06"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172" w:type="dxa"/>
          </w:tcPr>
          <w:p w14:paraId="5C8D76F6"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B005B5" w:rsidRPr="00B005B5" w14:paraId="7FB76ED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028F2327"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Schedule of Rates</w:t>
            </w:r>
          </w:p>
        </w:tc>
        <w:tc>
          <w:tcPr>
            <w:tcW w:w="3172" w:type="dxa"/>
          </w:tcPr>
          <w:p w14:paraId="48444FD5"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00B005B5" w:rsidRPr="00B005B5" w14:paraId="030427C9" w14:textId="77777777" w:rsidTr="009137C6">
        <w:tc>
          <w:tcPr>
            <w:cnfStyle w:val="001000000000" w:firstRow="0" w:lastRow="0" w:firstColumn="1" w:lastColumn="0" w:oddVBand="0" w:evenVBand="0" w:oddHBand="0" w:evenHBand="0" w:firstRowFirstColumn="0" w:firstRowLastColumn="0" w:lastRowFirstColumn="0" w:lastRowLastColumn="0"/>
            <w:tcW w:w="6343" w:type="dxa"/>
          </w:tcPr>
          <w:p w14:paraId="3B24952F"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Indemnities</w:t>
            </w:r>
          </w:p>
        </w:tc>
        <w:tc>
          <w:tcPr>
            <w:tcW w:w="3172" w:type="dxa"/>
          </w:tcPr>
          <w:p w14:paraId="057C0CCF"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00B005B5" w:rsidRPr="00B005B5" w14:paraId="3DAE8B8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5177018A" w14:textId="77777777" w:rsidR="00B005B5" w:rsidRDefault="00B005B5" w:rsidP="00B005B5">
            <w:pPr>
              <w:spacing w:before="120" w:after="120"/>
              <w:ind w:left="426"/>
              <w:rPr>
                <w:smallCaps/>
                <w:spacing w:val="-3"/>
                <w:szCs w:val="22"/>
                <w:lang w:val="en-GB"/>
              </w:rPr>
            </w:pPr>
            <w:r w:rsidRPr="00B005B5">
              <w:rPr>
                <w:smallCaps/>
                <w:spacing w:val="-3"/>
                <w:szCs w:val="22"/>
                <w:lang w:val="en-GB"/>
              </w:rPr>
              <w:t>Responses to Assessment Criteria</w:t>
            </w:r>
          </w:p>
          <w:p w14:paraId="5D82FBD3"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0503C5B1"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Local Development and Value Adding</w:t>
            </w:r>
          </w:p>
          <w:p w14:paraId="7CC3CA53"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3. </w:t>
            </w:r>
            <w:r w:rsidRPr="00B005B5">
              <w:rPr>
                <w:smallCaps/>
                <w:spacing w:val="-3"/>
                <w:szCs w:val="22"/>
                <w:lang w:val="en-GB"/>
              </w:rPr>
              <w:t>Capacity</w:t>
            </w:r>
          </w:p>
        </w:tc>
        <w:tc>
          <w:tcPr>
            <w:tcW w:w="3172" w:type="dxa"/>
          </w:tcPr>
          <w:p w14:paraId="7E35C6BD"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7</w:t>
            </w:r>
          </w:p>
          <w:p w14:paraId="701632C6"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1EA6C859"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p>
          <w:p w14:paraId="7F60BFE4"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w:t>
            </w:r>
          </w:p>
        </w:tc>
      </w:tr>
    </w:tbl>
    <w:p w14:paraId="6C2CBEFE" w14:textId="77777777" w:rsidR="00B005B5" w:rsidRPr="00B005B5" w:rsidRDefault="00B005B5" w:rsidP="00B005B5">
      <w:pPr>
        <w:rPr>
          <w:b/>
          <w:smallCaps/>
          <w:spacing w:val="-3"/>
          <w:szCs w:val="22"/>
          <w:lang w:val="en-GB"/>
        </w:rPr>
      </w:pPr>
    </w:p>
    <w:p w14:paraId="0BA81282" w14:textId="77777777" w:rsidR="003D6FB7" w:rsidRDefault="005019DC" w:rsidP="00EF7918">
      <w:pPr>
        <w:pStyle w:val="Header"/>
        <w:tabs>
          <w:tab w:val="clear" w:pos="4153"/>
          <w:tab w:val="clear" w:pos="8306"/>
          <w:tab w:val="left" w:pos="360"/>
          <w:tab w:val="center" w:pos="4230"/>
          <w:tab w:val="center" w:pos="7200"/>
        </w:tabs>
      </w:pPr>
      <w:r>
        <w:pict w14:anchorId="6A2D2F83">
          <v:rect id="_x0000_i1025" style="width:0;height:1.5pt" o:hralign="center" o:hrstd="t" o:hr="t" fillcolor="#a0a0a0" stroked="f"/>
        </w:pict>
      </w:r>
    </w:p>
    <w:p w14:paraId="49DABEFF" w14:textId="77777777" w:rsidR="00340BAF" w:rsidRDefault="00340BAF" w:rsidP="00340BAF">
      <w:pPr>
        <w:jc w:val="both"/>
      </w:pPr>
      <w:r>
        <w:t>ENQUIRIES:</w:t>
      </w:r>
    </w:p>
    <w:p w14:paraId="67DE1832" w14:textId="77777777" w:rsidR="00340BAF" w:rsidRDefault="00340BAF" w:rsidP="00340BAF">
      <w:pPr>
        <w:jc w:val="both"/>
      </w:pPr>
    </w:p>
    <w:p w14:paraId="4E533504" w14:textId="77777777" w:rsidR="00092557" w:rsidRDefault="00092557" w:rsidP="00092557">
      <w:pPr>
        <w:rPr>
          <w:sz w:val="20"/>
        </w:rPr>
      </w:pPr>
      <w:r>
        <w:rPr>
          <w:sz w:val="20"/>
        </w:rPr>
        <w:t>Technical nature regarding the work required should be referred to:</w:t>
      </w:r>
    </w:p>
    <w:p w14:paraId="6925C825" w14:textId="2BEA9AB1" w:rsidR="00092557" w:rsidRPr="0093566C" w:rsidRDefault="005019DC" w:rsidP="00092557">
      <w:pPr>
        <w:pStyle w:val="ListParagraph"/>
        <w:numPr>
          <w:ilvl w:val="0"/>
          <w:numId w:val="24"/>
        </w:numPr>
        <w:rPr>
          <w:sz w:val="20"/>
        </w:rPr>
      </w:pPr>
      <w:r>
        <w:rPr>
          <w:sz w:val="20"/>
        </w:rPr>
        <w:t>Operations</w:t>
      </w:r>
      <w:r w:rsidR="00092557">
        <w:rPr>
          <w:sz w:val="20"/>
        </w:rPr>
        <w:t xml:space="preserve"> Manager – Infrastructure &amp; Environment</w:t>
      </w:r>
      <w:r w:rsidR="00092557">
        <w:rPr>
          <w:sz w:val="20"/>
        </w:rPr>
        <w:tab/>
      </w:r>
      <w:r w:rsidR="00092557" w:rsidRPr="0093566C">
        <w:rPr>
          <w:sz w:val="20"/>
        </w:rPr>
        <w:t xml:space="preserve">08 8972 5500 or </w:t>
      </w:r>
      <w:hyperlink r:id="rId13" w:history="1">
        <w:r w:rsidR="00092557" w:rsidRPr="0093566C">
          <w:rPr>
            <w:rStyle w:val="Hyperlink"/>
            <w:sz w:val="20"/>
          </w:rPr>
          <w:t>records@ktc.nt.gov.au</w:t>
        </w:r>
      </w:hyperlink>
      <w:r w:rsidR="00092557" w:rsidRPr="0093566C">
        <w:rPr>
          <w:sz w:val="20"/>
        </w:rPr>
        <w:t xml:space="preserve"> </w:t>
      </w:r>
    </w:p>
    <w:p w14:paraId="697C30A5" w14:textId="77777777" w:rsidR="00092557" w:rsidRPr="0093566C" w:rsidRDefault="00092557" w:rsidP="00092557">
      <w:pPr>
        <w:pStyle w:val="ListParagraph"/>
        <w:rPr>
          <w:sz w:val="20"/>
        </w:rPr>
      </w:pPr>
    </w:p>
    <w:p w14:paraId="5C6317C9" w14:textId="77777777" w:rsidR="00092557" w:rsidRPr="0093566C" w:rsidRDefault="00092557" w:rsidP="00092557">
      <w:pPr>
        <w:pStyle w:val="ListContinue"/>
        <w:spacing w:after="0"/>
        <w:ind w:left="0"/>
        <w:rPr>
          <w:sz w:val="20"/>
        </w:rPr>
      </w:pPr>
      <w:r w:rsidRPr="0093566C">
        <w:rPr>
          <w:sz w:val="20"/>
        </w:rPr>
        <w:t>Tendering procedures or the like should be referred to:</w:t>
      </w:r>
    </w:p>
    <w:p w14:paraId="60945ECC" w14:textId="77777777" w:rsidR="00092557" w:rsidRPr="0093566C" w:rsidRDefault="00092557" w:rsidP="00092557">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4" w:history="1">
        <w:r w:rsidRPr="0093566C">
          <w:rPr>
            <w:rStyle w:val="Hyperlink"/>
            <w:sz w:val="20"/>
          </w:rPr>
          <w:t>records@ktc.nt.gov.au</w:t>
        </w:r>
      </w:hyperlink>
      <w:r w:rsidRPr="0093566C">
        <w:rPr>
          <w:sz w:val="20"/>
        </w:rPr>
        <w:t xml:space="preserve"> </w:t>
      </w:r>
    </w:p>
    <w:p w14:paraId="37059DB7" w14:textId="77777777" w:rsidR="00092557" w:rsidRPr="0093566C" w:rsidRDefault="00092557" w:rsidP="00092557">
      <w:pPr>
        <w:pStyle w:val="ListContinue"/>
        <w:spacing w:after="0"/>
        <w:ind w:left="0"/>
        <w:rPr>
          <w:b/>
          <w:caps/>
          <w:szCs w:val="22"/>
        </w:rPr>
      </w:pPr>
    </w:p>
    <w:p w14:paraId="6D8034A4" w14:textId="77777777" w:rsidR="00092557" w:rsidRPr="0093566C" w:rsidRDefault="00092557" w:rsidP="00092557">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6A707C80" w14:textId="77777777" w:rsidR="00092557" w:rsidRPr="0093566C" w:rsidRDefault="00092557" w:rsidP="00092557">
      <w:pPr>
        <w:pStyle w:val="ListParagraph"/>
        <w:numPr>
          <w:ilvl w:val="0"/>
          <w:numId w:val="38"/>
        </w:numPr>
        <w:rPr>
          <w:b/>
          <w:smallCaps/>
          <w:color w:val="C0504D" w:themeColor="accent2"/>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5" w:history="1">
        <w:r w:rsidRPr="0093566C">
          <w:rPr>
            <w:rStyle w:val="Hyperlink"/>
            <w:sz w:val="20"/>
          </w:rPr>
          <w:t>records@ktc.nt.gov.au</w:t>
        </w:r>
      </w:hyperlink>
    </w:p>
    <w:p w14:paraId="78651D54" w14:textId="77777777" w:rsidR="0077576C" w:rsidRDefault="003D6FB7" w:rsidP="00F0476C">
      <w:pPr>
        <w:pStyle w:val="ListContinue"/>
        <w:numPr>
          <w:ilvl w:val="0"/>
          <w:numId w:val="24"/>
        </w:numPr>
        <w:spacing w:after="0"/>
        <w:rPr>
          <w:sz w:val="20"/>
        </w:rPr>
      </w:pPr>
      <w:r>
        <w:rPr>
          <w:sz w:val="20"/>
        </w:rPr>
        <w:br w:type="page"/>
      </w:r>
    </w:p>
    <w:p w14:paraId="5A230FC2" w14:textId="77777777" w:rsidR="007407A6" w:rsidRPr="00404F69" w:rsidRDefault="007407A6" w:rsidP="00EF7918">
      <w:pPr>
        <w:sectPr w:rsidR="007407A6" w:rsidRPr="00404F69" w:rsidSect="004518B7">
          <w:headerReference w:type="even" r:id="rId16"/>
          <w:headerReference w:type="default" r:id="rId17"/>
          <w:footerReference w:type="even" r:id="rId18"/>
          <w:headerReference w:type="first" r:id="rId19"/>
          <w:footerReference w:type="first" r:id="rId20"/>
          <w:pgSz w:w="11907" w:h="16840" w:code="9"/>
          <w:pgMar w:top="962" w:right="1304" w:bottom="1134" w:left="1304" w:header="720" w:footer="720" w:gutter="0"/>
          <w:cols w:space="720"/>
          <w:docGrid w:linePitch="360"/>
        </w:sectPr>
      </w:pPr>
    </w:p>
    <w:p w14:paraId="0E206337"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78"/>
        <w:gridCol w:w="2379"/>
        <w:gridCol w:w="4758"/>
      </w:tblGrid>
      <w:tr w:rsidR="00AC74EE" w14:paraId="6C5AB2C9"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0B8AF160"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46274634"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6E89AAB9"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32677604"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9270C22"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BBD0F0E"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4EF787F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0750DC5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A093730" w14:textId="77777777" w:rsidR="00DC1777" w:rsidRDefault="00DC1777" w:rsidP="00AC74EE">
            <w:pPr>
              <w:spacing w:before="120" w:after="120"/>
              <w:rPr>
                <w:rFonts w:cs="Arial"/>
              </w:rPr>
            </w:pPr>
            <w:r>
              <w:rPr>
                <w:rFonts w:cs="Arial"/>
              </w:rPr>
              <w:t>ABN:</w:t>
            </w:r>
          </w:p>
        </w:tc>
        <w:tc>
          <w:tcPr>
            <w:tcW w:w="2379" w:type="dxa"/>
            <w:tcBorders>
              <w:left w:val="nil"/>
            </w:tcBorders>
          </w:tcPr>
          <w:p w14:paraId="0E97072E"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52FB21E9"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77D60B9C"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420956C"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31111818"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45E448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69885708"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2E7FB562"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12867FB2"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F778CF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0866BF50"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68C617A8"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6EB50DA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CDD8636"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6972A872"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1198645F"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2D9C39E"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6732594A"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1E4F46FD" w14:textId="77777777" w:rsidR="00AC74EE" w:rsidRDefault="00AC74EE" w:rsidP="00AC74EE">
      <w:pPr>
        <w:rPr>
          <w:rFonts w:cs="Arial"/>
        </w:rPr>
      </w:pPr>
    </w:p>
    <w:p w14:paraId="62630D68"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78"/>
        <w:gridCol w:w="7137"/>
      </w:tblGrid>
      <w:tr w:rsidR="00AC74EE" w14:paraId="444ABFA7"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0D064326"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327D4222"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2A74203" w14:textId="77777777" w:rsidR="00323E5A" w:rsidRDefault="00323E5A" w:rsidP="009137C6">
            <w:pPr>
              <w:spacing w:before="120" w:after="120"/>
              <w:rPr>
                <w:rFonts w:cs="Arial"/>
              </w:rPr>
            </w:pPr>
            <w:r>
              <w:rPr>
                <w:rFonts w:cs="Arial"/>
              </w:rPr>
              <w:t>Name:</w:t>
            </w:r>
          </w:p>
        </w:tc>
        <w:tc>
          <w:tcPr>
            <w:tcW w:w="7137" w:type="dxa"/>
            <w:tcBorders>
              <w:left w:val="nil"/>
            </w:tcBorders>
          </w:tcPr>
          <w:p w14:paraId="659C267C"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2298AEAA"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0A5EF017"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772D5EBF"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4A0A9B6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6716B2D" w14:textId="77777777" w:rsidR="00323E5A" w:rsidRDefault="00323E5A" w:rsidP="009137C6">
            <w:pPr>
              <w:spacing w:before="120" w:after="120"/>
              <w:rPr>
                <w:rFonts w:cs="Arial"/>
              </w:rPr>
            </w:pPr>
            <w:r>
              <w:rPr>
                <w:rFonts w:cs="Arial"/>
              </w:rPr>
              <w:t>Telephone:</w:t>
            </w:r>
          </w:p>
        </w:tc>
        <w:tc>
          <w:tcPr>
            <w:tcW w:w="7137" w:type="dxa"/>
            <w:tcBorders>
              <w:left w:val="nil"/>
            </w:tcBorders>
          </w:tcPr>
          <w:p w14:paraId="582978C2"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525497A2"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13F84145"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35ECA3CC"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5167F3B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24A097B"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3D5A6F2D"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1BFE135E" w14:textId="77777777" w:rsidR="00AC74EE" w:rsidRDefault="00AC74EE" w:rsidP="00AC74EE">
      <w:pPr>
        <w:rPr>
          <w:rFonts w:cs="Arial"/>
        </w:rPr>
      </w:pPr>
    </w:p>
    <w:p w14:paraId="7D39CD18" w14:textId="77777777" w:rsidR="00AC74EE" w:rsidRDefault="00AC74EE" w:rsidP="00AC74EE">
      <w:pPr>
        <w:rPr>
          <w:rFonts w:cs="Arial"/>
        </w:rPr>
      </w:pPr>
    </w:p>
    <w:p w14:paraId="2D7E0AA8" w14:textId="77777777" w:rsidR="00AC74EE" w:rsidRDefault="00AC74EE" w:rsidP="00AC74EE">
      <w:pPr>
        <w:rPr>
          <w:rFonts w:cs="Arial"/>
        </w:rPr>
      </w:pPr>
    </w:p>
    <w:p w14:paraId="576B8919" w14:textId="77777777" w:rsidR="00AC74EE" w:rsidRDefault="00AC74EE" w:rsidP="00AC74EE">
      <w:pPr>
        <w:rPr>
          <w:rFonts w:cs="Arial"/>
        </w:rPr>
        <w:sectPr w:rsidR="00AC74EE" w:rsidSect="00A97E61">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29CA6553"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53777B84"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549DE9FB" w14:textId="77777777" w:rsidR="00323E5A" w:rsidRDefault="00323E5A" w:rsidP="00323E5A">
      <w:pPr>
        <w:jc w:val="both"/>
        <w:rPr>
          <w:rFonts w:cs="Arial"/>
        </w:rPr>
      </w:pPr>
    </w:p>
    <w:p w14:paraId="4926314D" w14:textId="77777777" w:rsidR="00AC74EE" w:rsidRDefault="00AC74EE" w:rsidP="00323E5A">
      <w:pPr>
        <w:jc w:val="both"/>
        <w:rPr>
          <w:rFonts w:cs="Arial"/>
        </w:rPr>
      </w:pPr>
      <w:r w:rsidRPr="0031789B">
        <w:rPr>
          <w:rFonts w:cs="Arial"/>
        </w:rPr>
        <w:t>On behalf of the Respondent, I/We the undersigned hereby:</w:t>
      </w:r>
    </w:p>
    <w:p w14:paraId="593E3F1F" w14:textId="77777777" w:rsidR="00FE0434" w:rsidRPr="00FE0434" w:rsidRDefault="00FE0434" w:rsidP="00323E5A">
      <w:pPr>
        <w:jc w:val="both"/>
        <w:rPr>
          <w:rFonts w:cs="Arial"/>
        </w:rPr>
      </w:pPr>
    </w:p>
    <w:p w14:paraId="44087488" w14:textId="77777777" w:rsidR="00AC74EE" w:rsidRDefault="00AC74EE" w:rsidP="00323E5A">
      <w:pPr>
        <w:pStyle w:val="StyleBoldJustified"/>
        <w:spacing w:before="0" w:after="0"/>
      </w:pPr>
      <w:r>
        <w:t>Addenda</w:t>
      </w:r>
    </w:p>
    <w:p w14:paraId="136B714E"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r w:rsidRPr="00323E5A">
        <w:rPr>
          <w:rFonts w:cs="Arial"/>
          <w:b/>
        </w:rPr>
        <w:t>__</w:t>
      </w:r>
      <w:r>
        <w:rPr>
          <w:rFonts w:cs="Arial"/>
          <w:b/>
        </w:rPr>
        <w:t>_</w:t>
      </w:r>
    </w:p>
    <w:p w14:paraId="1BE68665" w14:textId="77777777" w:rsidR="00323E5A" w:rsidRPr="006C21A6" w:rsidRDefault="00323E5A" w:rsidP="00323E5A">
      <w:pPr>
        <w:pStyle w:val="StyleBoldJustified"/>
        <w:spacing w:before="0" w:after="0"/>
      </w:pPr>
    </w:p>
    <w:p w14:paraId="75BE87FC" w14:textId="77777777" w:rsidR="00AC74EE" w:rsidRPr="00B43DF5" w:rsidRDefault="00AC74EE" w:rsidP="00323E5A">
      <w:pPr>
        <w:pStyle w:val="StyleBoldJustified"/>
        <w:spacing w:before="0" w:after="0"/>
      </w:pPr>
      <w:r w:rsidRPr="00B43DF5">
        <w:t>Conditions</w:t>
      </w:r>
      <w:r>
        <w:t xml:space="preserve"> of Contract</w:t>
      </w:r>
    </w:p>
    <w:p w14:paraId="2973D0B3"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5B1A2A22" w14:textId="77777777" w:rsidR="00AC74EE" w:rsidRDefault="00AC74EE" w:rsidP="00323E5A">
      <w:pPr>
        <w:ind w:left="709"/>
        <w:jc w:val="both"/>
        <w:rPr>
          <w:rFonts w:cs="Arial"/>
        </w:rPr>
      </w:pPr>
      <w:bookmarkStart w:id="5" w:name="ScheduleOfAcceptance_ChangeConditionsNo"/>
    </w:p>
    <w:bookmarkEnd w:id="5"/>
    <w:p w14:paraId="15CF42A8" w14:textId="77777777" w:rsidR="00AC74EE" w:rsidRPr="006C21A6" w:rsidRDefault="00AC74EE" w:rsidP="00323E5A">
      <w:pPr>
        <w:pStyle w:val="StyleBoldJustified"/>
        <w:spacing w:before="0" w:after="0"/>
      </w:pPr>
      <w:r w:rsidRPr="006C21A6">
        <w:t>Business Status</w:t>
      </w:r>
    </w:p>
    <w:p w14:paraId="4B3CD483"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77B1893E"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70EAFFB0"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025FFFFF"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37EC9342"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09DA189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0EEEC3AF"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14:paraId="78D5CE16"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3D502711"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46F7816E"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(ie. restructuring a public company);</w:t>
      </w:r>
    </w:p>
    <w:p w14:paraId="202D3307"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14:paraId="010B53C3"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14:paraId="2A990681"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4B9B5237"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20ADD4AC" w14:textId="77777777" w:rsidR="00AC74EE" w:rsidRPr="00EE56CD" w:rsidRDefault="00AC74EE" w:rsidP="00323E5A">
      <w:pPr>
        <w:pStyle w:val="StyleBoldJustified"/>
        <w:spacing w:before="0" w:after="0"/>
      </w:pPr>
      <w:r w:rsidRPr="00EE56CD">
        <w:t>Offer</w:t>
      </w:r>
    </w:p>
    <w:p w14:paraId="47C48D9F"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5A79DD02" w14:textId="77777777" w:rsidR="00FE0434" w:rsidRDefault="00FE0434" w:rsidP="00FE0434">
      <w:pPr>
        <w:overflowPunct/>
        <w:autoSpaceDE/>
        <w:autoSpaceDN/>
        <w:adjustRightInd/>
        <w:ind w:left="567"/>
        <w:textAlignment w:val="auto"/>
        <w:rPr>
          <w:rFonts w:cs="Arial"/>
        </w:rPr>
      </w:pPr>
    </w:p>
    <w:p w14:paraId="1020842D"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6" w:name="TenderForm_TenderValidity"/>
      <w:bookmarkEnd w:id="6"/>
      <w:r w:rsidR="00FE0434">
        <w:rPr>
          <w:rFonts w:cs="Arial"/>
        </w:rPr>
        <w:t>30</w:t>
      </w:r>
      <w:r>
        <w:rPr>
          <w:rFonts w:cs="Arial"/>
        </w:rPr>
        <w:t xml:space="preserve"> days from the closing date.</w:t>
      </w:r>
    </w:p>
    <w:tbl>
      <w:tblPr>
        <w:tblStyle w:val="LightList-Accent2"/>
        <w:tblW w:w="0" w:type="auto"/>
        <w:tblLook w:val="04A0" w:firstRow="1" w:lastRow="0" w:firstColumn="1" w:lastColumn="0" w:noHBand="0" w:noVBand="1"/>
      </w:tblPr>
      <w:tblGrid>
        <w:gridCol w:w="2378"/>
        <w:gridCol w:w="2379"/>
        <w:gridCol w:w="2379"/>
        <w:gridCol w:w="2379"/>
      </w:tblGrid>
      <w:tr w:rsidR="00FE0434" w14:paraId="797CF2A7"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4A7B5BC8" w14:textId="77777777" w:rsidR="00FE0434" w:rsidRPr="00AC74EE" w:rsidRDefault="00DC1777" w:rsidP="009137C6">
            <w:pPr>
              <w:spacing w:before="120" w:after="120"/>
              <w:jc w:val="center"/>
              <w:rPr>
                <w:rFonts w:cs="Arial"/>
                <w:smallCaps/>
              </w:rPr>
            </w:pPr>
            <w:r>
              <w:rPr>
                <w:rFonts w:cs="Arial"/>
                <w:smallCaps/>
              </w:rPr>
              <w:t>Endorsement</w:t>
            </w:r>
          </w:p>
        </w:tc>
      </w:tr>
      <w:tr w:rsidR="00FE0434" w14:paraId="7B67F862"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975D931" w14:textId="77777777" w:rsidR="00FE0434" w:rsidRDefault="00FE0434" w:rsidP="009137C6">
            <w:pPr>
              <w:spacing w:before="120" w:after="120"/>
              <w:rPr>
                <w:rFonts w:cs="Arial"/>
              </w:rPr>
            </w:pPr>
            <w:r>
              <w:rPr>
                <w:rFonts w:cs="Arial"/>
              </w:rPr>
              <w:t>Signature:</w:t>
            </w:r>
          </w:p>
          <w:p w14:paraId="491A15A0" w14:textId="77777777" w:rsidR="00DC1777" w:rsidRDefault="00DC1777" w:rsidP="009137C6">
            <w:pPr>
              <w:spacing w:before="120" w:after="120"/>
              <w:rPr>
                <w:rFonts w:cs="Arial"/>
              </w:rPr>
            </w:pPr>
          </w:p>
        </w:tc>
        <w:tc>
          <w:tcPr>
            <w:tcW w:w="2379" w:type="dxa"/>
            <w:tcBorders>
              <w:left w:val="nil"/>
            </w:tcBorders>
          </w:tcPr>
          <w:p w14:paraId="08BC7963"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418991C6"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55AA255B"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14:paraId="1B642D39"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5EB0D01F" w14:textId="77777777" w:rsidR="00FE0434" w:rsidRPr="00FE0434" w:rsidRDefault="00FE0434"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402D0D4E" w14:textId="77777777" w:rsidR="00FE0434" w:rsidRDefault="00FE0434"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675CE81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6D27ACE9" w14:textId="77777777" w:rsidR="00DC1777" w:rsidRDefault="00DC1777" w:rsidP="009137C6">
            <w:pPr>
              <w:spacing w:before="120" w:after="120"/>
              <w:rPr>
                <w:rFonts w:cs="Arial"/>
              </w:rPr>
            </w:pPr>
            <w:r>
              <w:rPr>
                <w:rFonts w:cs="Arial"/>
              </w:rPr>
              <w:t>Name:</w:t>
            </w:r>
          </w:p>
        </w:tc>
        <w:tc>
          <w:tcPr>
            <w:tcW w:w="4758" w:type="dxa"/>
            <w:gridSpan w:val="2"/>
            <w:tcBorders>
              <w:left w:val="nil"/>
            </w:tcBorders>
          </w:tcPr>
          <w:p w14:paraId="2621523E" w14:textId="77777777" w:rsidR="00DC1777" w:rsidRDefault="00DC1777"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14:paraId="32D33A76"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723FC251" w14:textId="77777777" w:rsidR="00DC1777" w:rsidRDefault="00DC1777" w:rsidP="00DC1777">
            <w:pPr>
              <w:spacing w:before="120" w:after="120"/>
              <w:rPr>
                <w:rFonts w:cs="Arial"/>
              </w:rPr>
            </w:pPr>
            <w:r>
              <w:rPr>
                <w:rFonts w:cs="Arial"/>
              </w:rPr>
              <w:t>For:</w:t>
            </w:r>
          </w:p>
          <w:p w14:paraId="130E9E15" w14:textId="77777777" w:rsidR="00DC1777" w:rsidRDefault="00DC1777" w:rsidP="00DC1777">
            <w:pPr>
              <w:spacing w:before="120" w:after="120"/>
              <w:rPr>
                <w:rFonts w:cs="Arial"/>
              </w:rPr>
            </w:pPr>
            <w:r w:rsidRPr="00FE0434">
              <w:rPr>
                <w:rFonts w:cs="Arial"/>
                <w:b w:val="0"/>
                <w:i/>
              </w:rPr>
              <w:t>(Legal entity name)</w:t>
            </w:r>
          </w:p>
        </w:tc>
      </w:tr>
    </w:tbl>
    <w:p w14:paraId="6C76887F" w14:textId="77777777" w:rsidR="00FE0434" w:rsidRDefault="00FE0434" w:rsidP="00AC74EE">
      <w:pPr>
        <w:pStyle w:val="ListContinue"/>
        <w:spacing w:after="0"/>
        <w:ind w:left="0"/>
        <w:rPr>
          <w:b/>
          <w:lang w:val="en-GB"/>
        </w:rPr>
        <w:sectPr w:rsidR="00FE0434" w:rsidSect="00A97E61">
          <w:pgSz w:w="11907" w:h="16840" w:code="9"/>
          <w:pgMar w:top="1276" w:right="1304" w:bottom="1134" w:left="1304" w:header="720" w:footer="720" w:gutter="0"/>
          <w:cols w:space="720"/>
          <w:docGrid w:linePitch="360"/>
        </w:sectPr>
      </w:pPr>
    </w:p>
    <w:p w14:paraId="1A5F62DB" w14:textId="77777777" w:rsidR="00FE0434" w:rsidRDefault="00FE0434" w:rsidP="00FE0434">
      <w:pPr>
        <w:tabs>
          <w:tab w:val="left" w:pos="720"/>
          <w:tab w:val="left" w:pos="1320"/>
          <w:tab w:val="left" w:pos="1920"/>
          <w:tab w:val="left" w:pos="2520"/>
          <w:tab w:val="left" w:pos="3120"/>
          <w:tab w:val="left" w:pos="3784"/>
        </w:tabs>
        <w:rPr>
          <w:rFonts w:cs="Arial"/>
          <w:b/>
          <w:sz w:val="20"/>
        </w:rPr>
      </w:pPr>
    </w:p>
    <w:tbl>
      <w:tblPr>
        <w:tblStyle w:val="LightList-Accent2"/>
        <w:tblW w:w="0" w:type="auto"/>
        <w:tblLook w:val="04A0" w:firstRow="1" w:lastRow="0" w:firstColumn="1" w:lastColumn="0" w:noHBand="0" w:noVBand="1"/>
      </w:tblPr>
      <w:tblGrid>
        <w:gridCol w:w="9515"/>
      </w:tblGrid>
      <w:tr w:rsidR="00FE0434" w14:paraId="7B1D67B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86022A1" w14:textId="77777777" w:rsidR="00FE0434" w:rsidRPr="00AC74EE" w:rsidRDefault="00FE0434" w:rsidP="009137C6">
            <w:pPr>
              <w:spacing w:before="120" w:after="120"/>
              <w:jc w:val="center"/>
              <w:rPr>
                <w:rFonts w:cs="Arial"/>
                <w:smallCaps/>
              </w:rPr>
            </w:pPr>
            <w:r>
              <w:rPr>
                <w:rFonts w:cs="Arial"/>
                <w:smallCaps/>
              </w:rPr>
              <w:t>Schedule of Rates</w:t>
            </w:r>
          </w:p>
        </w:tc>
      </w:tr>
    </w:tbl>
    <w:p w14:paraId="32216AB1" w14:textId="77777777" w:rsidR="00FE0434" w:rsidRDefault="00FE0434" w:rsidP="00FE0434">
      <w:pPr>
        <w:tabs>
          <w:tab w:val="left" w:pos="720"/>
          <w:tab w:val="left" w:pos="1320"/>
          <w:tab w:val="left" w:pos="1920"/>
          <w:tab w:val="left" w:pos="2520"/>
          <w:tab w:val="left" w:pos="3120"/>
          <w:tab w:val="left" w:pos="3784"/>
        </w:tabs>
        <w:rPr>
          <w:rFonts w:cs="Arial"/>
          <w:b/>
          <w:sz w:val="20"/>
        </w:rPr>
      </w:pPr>
    </w:p>
    <w:p w14:paraId="4706E895"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Electronic Submission</w:t>
      </w:r>
    </w:p>
    <w:p w14:paraId="6F1585A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00BF4F9D" w:rsidRPr="007B7203">
        <w:rPr>
          <w:sz w:val="20"/>
        </w:rPr>
        <w:t xml:space="preserve">a protected </w:t>
      </w:r>
      <w:r w:rsidRPr="007B7203">
        <w:rPr>
          <w:sz w:val="20"/>
        </w:rPr>
        <w:t xml:space="preserve">Excel format so to enable </w:t>
      </w:r>
      <w:r w:rsidR="00BF4F9D" w:rsidRPr="007B7203">
        <w:rPr>
          <w:sz w:val="20"/>
        </w:rPr>
        <w:t xml:space="preserve">automatic </w:t>
      </w:r>
      <w:r w:rsidRPr="007B7203">
        <w:rPr>
          <w:sz w:val="20"/>
        </w:rPr>
        <w:t>calculation of all items.</w:t>
      </w:r>
    </w:p>
    <w:p w14:paraId="27B441BD"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494AB7D1"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00BF4F9D" w:rsidRPr="007B7203">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14:paraId="527AA3B1"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45E6A42D"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‘T1</w:t>
      </w:r>
      <w:r w:rsidR="00E37748">
        <w:rPr>
          <w:i/>
          <w:sz w:val="20"/>
        </w:rPr>
        <w:t>8</w:t>
      </w:r>
      <w:r w:rsidRPr="007B7203">
        <w:rPr>
          <w:i/>
          <w:sz w:val="20"/>
        </w:rPr>
        <w:t>-0</w:t>
      </w:r>
      <w:r w:rsidR="008D5D33">
        <w:rPr>
          <w:i/>
          <w:sz w:val="20"/>
        </w:rPr>
        <w:t>6</w:t>
      </w:r>
      <w:r w:rsidRPr="007B7203">
        <w:rPr>
          <w:i/>
          <w:sz w:val="20"/>
        </w:rPr>
        <w:t xml:space="preserve"> Project Total’</w:t>
      </w:r>
      <w:r w:rsidRPr="007B7203">
        <w:rPr>
          <w:sz w:val="20"/>
        </w:rPr>
        <w:t xml:space="preserve"> is representative of GST exclusive figures.</w:t>
      </w:r>
    </w:p>
    <w:p w14:paraId="3C353B3F"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612EC51D" w14:textId="77777777" w:rsidR="0037742B" w:rsidRPr="007B7203" w:rsidRDefault="0037742B" w:rsidP="0037742B">
      <w:pPr>
        <w:tabs>
          <w:tab w:val="left" w:pos="720"/>
          <w:tab w:val="left" w:pos="1320"/>
          <w:tab w:val="left" w:pos="1920"/>
          <w:tab w:val="left" w:pos="2520"/>
          <w:tab w:val="left" w:pos="3120"/>
          <w:tab w:val="left" w:pos="3784"/>
        </w:tabs>
        <w:jc w:val="both"/>
        <w:rPr>
          <w:i/>
          <w:sz w:val="20"/>
        </w:rPr>
      </w:pPr>
      <w:r w:rsidRPr="007B7203">
        <w:rPr>
          <w:sz w:val="20"/>
        </w:rPr>
        <w:t xml:space="preserve">The Tenderer shall insert into the below certification field the value represented at the final calculation of </w:t>
      </w:r>
      <w:r w:rsidRPr="007B7203">
        <w:rPr>
          <w:i/>
          <w:sz w:val="20"/>
        </w:rPr>
        <w:t>‘T1</w:t>
      </w:r>
      <w:r w:rsidR="00E37748">
        <w:rPr>
          <w:i/>
          <w:sz w:val="20"/>
        </w:rPr>
        <w:t>8</w:t>
      </w:r>
      <w:r w:rsidRPr="007B7203">
        <w:rPr>
          <w:i/>
          <w:sz w:val="20"/>
        </w:rPr>
        <w:t>-0</w:t>
      </w:r>
      <w:r w:rsidR="008D5D33">
        <w:rPr>
          <w:i/>
          <w:sz w:val="20"/>
        </w:rPr>
        <w:t>6</w:t>
      </w:r>
      <w:r w:rsidRPr="007B7203">
        <w:rPr>
          <w:i/>
          <w:sz w:val="20"/>
        </w:rPr>
        <w:t xml:space="preserve"> – Submission (including GST)’.</w:t>
      </w:r>
    </w:p>
    <w:p w14:paraId="5A4CD295" w14:textId="77777777" w:rsidR="00204799" w:rsidRPr="007B7203" w:rsidRDefault="00204799" w:rsidP="0037742B">
      <w:pPr>
        <w:tabs>
          <w:tab w:val="left" w:pos="720"/>
          <w:tab w:val="left" w:pos="1320"/>
          <w:tab w:val="left" w:pos="1920"/>
          <w:tab w:val="left" w:pos="2520"/>
          <w:tab w:val="left" w:pos="3120"/>
          <w:tab w:val="left" w:pos="3784"/>
        </w:tabs>
        <w:jc w:val="both"/>
        <w:rPr>
          <w:i/>
          <w:sz w:val="20"/>
        </w:rPr>
      </w:pPr>
    </w:p>
    <w:p w14:paraId="5037914B"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Manual Submission</w:t>
      </w:r>
    </w:p>
    <w:p w14:paraId="7ECDCB0D" w14:textId="77777777" w:rsidR="00204799" w:rsidRPr="007B7203" w:rsidRDefault="00204799" w:rsidP="00204799">
      <w:pPr>
        <w:pStyle w:val="FormText"/>
      </w:pPr>
      <w:r w:rsidRPr="007B7203">
        <w:t xml:space="preserve">The Tenderer shall complete the attached Schedule of </w:t>
      </w:r>
      <w:bookmarkStart w:id="7" w:name="rates1"/>
      <w:r w:rsidRPr="007B7203">
        <w:t>Rates</w:t>
      </w:r>
      <w:bookmarkEnd w:id="7"/>
      <w:r w:rsidRPr="007B7203">
        <w:t xml:space="preserve"> by:</w:t>
      </w:r>
    </w:p>
    <w:p w14:paraId="37F3A5A3" w14:textId="77777777" w:rsidR="00204799" w:rsidRPr="007B7203" w:rsidRDefault="00204799" w:rsidP="00204799">
      <w:pPr>
        <w:pStyle w:val="FormText"/>
        <w:numPr>
          <w:ilvl w:val="0"/>
          <w:numId w:val="37"/>
        </w:numPr>
      </w:pPr>
      <w:r w:rsidRPr="007B7203">
        <w:t xml:space="preserve">Inserting a GST exclusive value in the column marked </w:t>
      </w:r>
      <w:bookmarkStart w:id="8" w:name="rates3"/>
      <w:r w:rsidRPr="007B7203">
        <w:rPr>
          <w:i/>
        </w:rPr>
        <w:t>‘Unit Rate</w:t>
      </w:r>
      <w:bookmarkEnd w:id="8"/>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14:paraId="1926380E" w14:textId="77777777" w:rsidR="00204799" w:rsidRPr="007B7203" w:rsidRDefault="00204799" w:rsidP="00204799">
      <w:pPr>
        <w:pStyle w:val="FormText"/>
        <w:numPr>
          <w:ilvl w:val="0"/>
          <w:numId w:val="37"/>
        </w:numPr>
      </w:pPr>
      <w:r w:rsidRPr="007B7203">
        <w:t xml:space="preserve">Multiply the </w:t>
      </w:r>
      <w:bookmarkStart w:id="9" w:name="rates4"/>
      <w:r w:rsidRPr="007B7203">
        <w:t>rate</w:t>
      </w:r>
      <w:bookmarkEnd w:id="9"/>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14:paraId="6A4142C1" w14:textId="77777777" w:rsidR="00204799" w:rsidRPr="007B7203" w:rsidRDefault="007B7203" w:rsidP="00204799">
      <w:pPr>
        <w:pStyle w:val="FormText"/>
        <w:numPr>
          <w:ilvl w:val="0"/>
          <w:numId w:val="37"/>
        </w:numPr>
      </w:pPr>
      <w:r w:rsidRPr="007B7203">
        <w:t>Tallying</w:t>
      </w:r>
      <w:r w:rsidR="00204799" w:rsidRPr="007B7203">
        <w:t xml:space="preserve"> each section (1 to </w:t>
      </w:r>
      <w:r w:rsidR="002E3996">
        <w:t>3</w:t>
      </w:r>
      <w:r w:rsidR="00204799" w:rsidRPr="007B7203">
        <w:t xml:space="preserve">) </w:t>
      </w:r>
      <w:r w:rsidRPr="007B7203">
        <w:t xml:space="preserve">and entering the figure in the relevant </w:t>
      </w:r>
      <w:r w:rsidR="00112351" w:rsidRPr="00112351">
        <w:rPr>
          <w:i/>
        </w:rPr>
        <w:t>‘</w:t>
      </w:r>
      <w:r w:rsidRPr="00112351">
        <w:rPr>
          <w:i/>
        </w:rPr>
        <w:t>Sub Total</w:t>
      </w:r>
      <w:r w:rsidR="00112351" w:rsidRPr="00112351">
        <w:rPr>
          <w:i/>
        </w:rPr>
        <w:t>’</w:t>
      </w:r>
      <w:r w:rsidRPr="007B7203">
        <w:t xml:space="preserve"> row (highlighted in grey).</w:t>
      </w:r>
    </w:p>
    <w:p w14:paraId="64AAE5DD" w14:textId="77777777" w:rsidR="00204799" w:rsidRPr="007B7203" w:rsidRDefault="00204799" w:rsidP="00204799">
      <w:pPr>
        <w:pStyle w:val="FormText"/>
      </w:pPr>
    </w:p>
    <w:p w14:paraId="0B4143E1" w14:textId="77777777" w:rsidR="007B7203" w:rsidRDefault="00204799" w:rsidP="00112351">
      <w:pPr>
        <w:pStyle w:val="FormText"/>
        <w:rPr>
          <w:i/>
        </w:rPr>
      </w:pPr>
      <w:r w:rsidRPr="007B7203">
        <w:t xml:space="preserve">The </w:t>
      </w:r>
      <w:r w:rsidR="007B7203">
        <w:t xml:space="preserve">cell entitled </w:t>
      </w:r>
      <w:r w:rsidR="007B7203" w:rsidRPr="0073102F">
        <w:rPr>
          <w:i/>
        </w:rPr>
        <w:t>‘T1</w:t>
      </w:r>
      <w:r w:rsidR="00E37748" w:rsidRPr="0073102F">
        <w:rPr>
          <w:i/>
        </w:rPr>
        <w:t>8</w:t>
      </w:r>
      <w:r w:rsidR="007B7203" w:rsidRPr="0073102F">
        <w:rPr>
          <w:i/>
        </w:rPr>
        <w:t>-</w:t>
      </w:r>
      <w:r w:rsidR="0073102F">
        <w:rPr>
          <w:i/>
        </w:rPr>
        <w:t>0</w:t>
      </w:r>
      <w:r w:rsidR="008D5D33">
        <w:rPr>
          <w:i/>
        </w:rPr>
        <w:t>6</w:t>
      </w:r>
      <w:r w:rsidR="007B7203" w:rsidRPr="0073102F">
        <w:rPr>
          <w:i/>
        </w:rPr>
        <w:t xml:space="preserve"> – Project Total’</w:t>
      </w:r>
      <w:r w:rsidRPr="007B7203">
        <w:t xml:space="preserve"> </w:t>
      </w:r>
      <w:r w:rsidR="00112351">
        <w:t>shall be</w:t>
      </w:r>
      <w:r w:rsidRPr="007B7203">
        <w:t xml:space="preserve"> the sum of all amounts shown in the </w:t>
      </w:r>
      <w:r w:rsidR="007B7203" w:rsidRPr="007B7203">
        <w:t xml:space="preserve">‘Total Cost’ column </w:t>
      </w:r>
      <w:r w:rsidR="007B7203">
        <w:t xml:space="preserve">(and shall also equate to the combined </w:t>
      </w:r>
      <w:r w:rsidR="00112351" w:rsidRPr="00112351">
        <w:rPr>
          <w:i/>
        </w:rPr>
        <w:t>‘</w:t>
      </w:r>
      <w:r w:rsidR="007B7203" w:rsidRPr="00112351">
        <w:rPr>
          <w:i/>
        </w:rPr>
        <w:t>Sub Total</w:t>
      </w:r>
      <w:r w:rsidR="00112351" w:rsidRPr="00112351">
        <w:rPr>
          <w:i/>
        </w:rPr>
        <w:t>’</w:t>
      </w:r>
      <w:r w:rsidR="007B7203">
        <w:t xml:space="preserve"> values), and be</w:t>
      </w:r>
      <w:r w:rsidR="007B7203" w:rsidRPr="007B7203">
        <w:t xml:space="preserve"> GST exclusive.</w:t>
      </w:r>
      <w:r w:rsidR="00112351">
        <w:t xml:space="preserve"> A</w:t>
      </w:r>
      <w:r w:rsidR="00112351" w:rsidRPr="007B7203">
        <w:t xml:space="preserve">n overall GST figure </w:t>
      </w:r>
      <w:r w:rsidR="00112351">
        <w:t xml:space="preserve">shall be calculated and recorded separately. </w:t>
      </w:r>
      <w:r w:rsidR="007B7203" w:rsidRPr="007B7203">
        <w:t>The Tenderer shall</w:t>
      </w:r>
      <w:r w:rsidR="00112351">
        <w:t xml:space="preserve"> then</w:t>
      </w:r>
      <w:r w:rsidR="007B7203" w:rsidRPr="007B7203">
        <w:t xml:space="preserve"> insert into the below certification field the value represented at the final calculation of </w:t>
      </w:r>
      <w:r w:rsidR="007B7203" w:rsidRPr="0073102F">
        <w:rPr>
          <w:i/>
        </w:rPr>
        <w:t>‘T1</w:t>
      </w:r>
      <w:r w:rsidR="00E37748" w:rsidRPr="0073102F">
        <w:rPr>
          <w:i/>
        </w:rPr>
        <w:t>8</w:t>
      </w:r>
      <w:r w:rsidR="007B7203" w:rsidRPr="0073102F">
        <w:rPr>
          <w:i/>
        </w:rPr>
        <w:t>-</w:t>
      </w:r>
      <w:r w:rsidR="00DC76C2">
        <w:rPr>
          <w:i/>
        </w:rPr>
        <w:t>0</w:t>
      </w:r>
      <w:r w:rsidR="008D5D33">
        <w:rPr>
          <w:i/>
        </w:rPr>
        <w:t>6</w:t>
      </w:r>
      <w:r w:rsidR="00112351" w:rsidRPr="0073102F">
        <w:rPr>
          <w:i/>
        </w:rPr>
        <w:t>–</w:t>
      </w:r>
      <w:r w:rsidR="00112351">
        <w:rPr>
          <w:i/>
        </w:rPr>
        <w:t xml:space="preserve"> Submission (including GST)’ </w:t>
      </w:r>
      <w:r w:rsidR="00112351" w:rsidRPr="00112351">
        <w:t xml:space="preserve">being the combination of </w:t>
      </w:r>
      <w:r w:rsidR="00112351">
        <w:t>‘</w:t>
      </w:r>
      <w:r w:rsidR="00112351">
        <w:rPr>
          <w:i/>
        </w:rPr>
        <w:t xml:space="preserve">Project Total’ </w:t>
      </w:r>
      <w:r w:rsidR="00112351" w:rsidRPr="00112351">
        <w:t>and</w:t>
      </w:r>
      <w:r w:rsidR="00112351">
        <w:rPr>
          <w:i/>
        </w:rPr>
        <w:t xml:space="preserve"> </w:t>
      </w:r>
      <w:r w:rsidR="0016285E">
        <w:rPr>
          <w:i/>
        </w:rPr>
        <w:t>‘</w:t>
      </w:r>
      <w:r w:rsidR="00112351">
        <w:rPr>
          <w:i/>
        </w:rPr>
        <w:t>GST’.</w:t>
      </w:r>
    </w:p>
    <w:p w14:paraId="61D5B420" w14:textId="77777777" w:rsidR="008E2C8D" w:rsidRDefault="008E2C8D" w:rsidP="00112351">
      <w:pPr>
        <w:pStyle w:val="FormText"/>
        <w:rPr>
          <w:b/>
          <w:i/>
        </w:rPr>
      </w:pPr>
    </w:p>
    <w:p w14:paraId="5E6C21F7"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Note: </w:t>
      </w:r>
      <w:r w:rsidR="00BF4F9D" w:rsidRPr="007B7203">
        <w:rPr>
          <w:sz w:val="20"/>
        </w:rPr>
        <w:t>For a</w:t>
      </w:r>
      <w:r w:rsidRPr="007B7203">
        <w:rPr>
          <w:sz w:val="20"/>
        </w:rPr>
        <w:t xml:space="preserve">ny item </w:t>
      </w:r>
      <w:r w:rsidR="00BF4F9D" w:rsidRPr="007B7203">
        <w:rPr>
          <w:sz w:val="20"/>
        </w:rPr>
        <w:t>which</w:t>
      </w:r>
      <w:r w:rsidRPr="007B7203">
        <w:rPr>
          <w:sz w:val="20"/>
        </w:rPr>
        <w:t xml:space="preserve"> is GST free, please provide separate details.</w:t>
      </w:r>
    </w:p>
    <w:p w14:paraId="755FE19C" w14:textId="77777777" w:rsidR="00FE0434" w:rsidRPr="0043177A" w:rsidRDefault="00FE0434" w:rsidP="00FE0434">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78"/>
        <w:gridCol w:w="2379"/>
        <w:gridCol w:w="2379"/>
        <w:gridCol w:w="2379"/>
      </w:tblGrid>
      <w:tr w:rsidR="00BF4F9D" w14:paraId="10AB814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7A5F188D" w14:textId="77777777" w:rsidR="00BF4F9D" w:rsidRPr="0037742B" w:rsidRDefault="00BF4F9D" w:rsidP="0037742B">
            <w:pPr>
              <w:spacing w:before="120" w:after="120"/>
              <w:rPr>
                <w:rFonts w:cs="Arial"/>
                <w:smallCaps/>
              </w:rPr>
            </w:pPr>
            <w:r w:rsidRPr="0037742B">
              <w:rPr>
                <w:rFonts w:cs="Arial"/>
                <w:smallCaps/>
              </w:rPr>
              <w:t>Total from the Schedule of Rates</w:t>
            </w:r>
          </w:p>
          <w:p w14:paraId="2D3DD53B" w14:textId="77777777" w:rsidR="00BF4F9D" w:rsidRPr="0073102F" w:rsidRDefault="00BF4F9D" w:rsidP="00340BAF">
            <w:pPr>
              <w:spacing w:before="120" w:after="120"/>
              <w:rPr>
                <w:rFonts w:cs="Arial"/>
                <w:b w:val="0"/>
                <w:bCs w:val="0"/>
                <w:i/>
              </w:rPr>
            </w:pPr>
            <w:r w:rsidRPr="0073102F">
              <w:rPr>
                <w:rFonts w:cs="Arial"/>
                <w:b w:val="0"/>
                <w:i/>
              </w:rPr>
              <w:t>(T1</w:t>
            </w:r>
            <w:r w:rsidR="00E37748" w:rsidRPr="0073102F">
              <w:rPr>
                <w:rFonts w:cs="Arial"/>
                <w:b w:val="0"/>
                <w:i/>
              </w:rPr>
              <w:t>8</w:t>
            </w:r>
            <w:r w:rsidRPr="0073102F">
              <w:rPr>
                <w:rFonts w:cs="Arial"/>
                <w:b w:val="0"/>
                <w:i/>
              </w:rPr>
              <w:t>-</w:t>
            </w:r>
            <w:r w:rsidR="00DC76C2">
              <w:rPr>
                <w:rFonts w:cs="Arial"/>
                <w:b w:val="0"/>
                <w:i/>
              </w:rPr>
              <w:t>0</w:t>
            </w:r>
            <w:r w:rsidR="00340BAF">
              <w:rPr>
                <w:rFonts w:cs="Arial"/>
                <w:b w:val="0"/>
                <w:i/>
              </w:rPr>
              <w:t>7</w:t>
            </w:r>
            <w:r w:rsidR="00DC76C2">
              <w:rPr>
                <w:rFonts w:cs="Arial"/>
                <w:b w:val="0"/>
                <w:i/>
              </w:rPr>
              <w:t xml:space="preserve"> </w:t>
            </w:r>
            <w:r w:rsidRPr="0073102F">
              <w:rPr>
                <w:rFonts w:cs="Arial"/>
                <w:b w:val="0"/>
                <w:i/>
              </w:rPr>
              <w:t>Submission)</w:t>
            </w:r>
          </w:p>
        </w:tc>
        <w:tc>
          <w:tcPr>
            <w:tcW w:w="2379" w:type="dxa"/>
            <w:shd w:val="clear" w:color="auto" w:fill="auto"/>
          </w:tcPr>
          <w:p w14:paraId="382A0396" w14:textId="77777777" w:rsidR="00BF4F9D" w:rsidRDefault="00BF4F9D" w:rsidP="0037742B">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14:paraId="3ED87273" w14:textId="77777777" w:rsidR="00BF4F9D" w:rsidRPr="00BF4F9D" w:rsidRDefault="00BF4F9D" w:rsidP="00BF4F9D">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(including GST)</w:t>
            </w:r>
          </w:p>
        </w:tc>
      </w:tr>
      <w:tr w:rsidR="0037742B" w14:paraId="5206E238" w14:textId="77777777" w:rsidTr="0037742B">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E8ADF3A" w14:textId="77777777" w:rsidR="0037742B" w:rsidRDefault="0037742B" w:rsidP="0037742B">
            <w:pPr>
              <w:spacing w:before="120" w:after="120"/>
              <w:rPr>
                <w:rFonts w:cs="Arial"/>
              </w:rPr>
            </w:pPr>
            <w:r>
              <w:rPr>
                <w:rFonts w:cs="Arial"/>
              </w:rPr>
              <w:t>Signature:</w:t>
            </w:r>
          </w:p>
        </w:tc>
        <w:tc>
          <w:tcPr>
            <w:tcW w:w="2379" w:type="dxa"/>
            <w:tcBorders>
              <w:left w:val="nil"/>
            </w:tcBorders>
          </w:tcPr>
          <w:p w14:paraId="50A27F86"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05030E27"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614292CE"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357D167F"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6D216212" w14:textId="77777777" w:rsidR="0037742B" w:rsidRPr="00FE0434" w:rsidRDefault="0037742B"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34BC43AD" w14:textId="77777777" w:rsidR="0037742B" w:rsidRDefault="0037742B"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7B4499E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AD4C707" w14:textId="77777777" w:rsidR="0037742B" w:rsidRDefault="0037742B" w:rsidP="009137C6">
            <w:pPr>
              <w:spacing w:before="120" w:after="120"/>
              <w:rPr>
                <w:rFonts w:cs="Arial"/>
              </w:rPr>
            </w:pPr>
            <w:r>
              <w:rPr>
                <w:rFonts w:cs="Arial"/>
              </w:rPr>
              <w:t>Name:</w:t>
            </w:r>
          </w:p>
        </w:tc>
        <w:tc>
          <w:tcPr>
            <w:tcW w:w="2379" w:type="dxa"/>
            <w:tcBorders>
              <w:left w:val="nil"/>
            </w:tcBorders>
          </w:tcPr>
          <w:p w14:paraId="6FE4168E"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1C423C93"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14:paraId="341A97F6"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50AD77A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11D1DF9C" w14:textId="77777777" w:rsidR="0037742B" w:rsidRDefault="0037742B" w:rsidP="009137C6">
            <w:pPr>
              <w:spacing w:before="120" w:after="120"/>
              <w:rPr>
                <w:rFonts w:cs="Arial"/>
              </w:rPr>
            </w:pPr>
            <w:r>
              <w:rPr>
                <w:rFonts w:cs="Arial"/>
              </w:rPr>
              <w:t>Signature of Witness:</w:t>
            </w:r>
          </w:p>
        </w:tc>
        <w:tc>
          <w:tcPr>
            <w:tcW w:w="2379" w:type="dxa"/>
            <w:tcBorders>
              <w:left w:val="nil"/>
            </w:tcBorders>
          </w:tcPr>
          <w:p w14:paraId="3B7C144D"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14:paraId="2223A365" w14:textId="77777777" w:rsidR="0037742B" w:rsidRP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14:paraId="4C400FDD"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5769A51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29D386B3" w14:textId="77777777" w:rsidR="0037742B" w:rsidRPr="0037742B" w:rsidRDefault="0037742B" w:rsidP="009137C6">
            <w:pPr>
              <w:spacing w:before="120" w:after="120"/>
              <w:rPr>
                <w:rFonts w:cs="Arial"/>
                <w:b w:val="0"/>
                <w:i/>
              </w:rPr>
            </w:pPr>
            <w:r w:rsidRPr="0037742B">
              <w:rPr>
                <w:rFonts w:cs="Arial"/>
                <w:b w:val="0"/>
                <w:i/>
              </w:rPr>
              <w:t>(print if submitting electronically)</w:t>
            </w:r>
          </w:p>
          <w:p w14:paraId="32E35CBE" w14:textId="77777777" w:rsidR="0037742B" w:rsidRDefault="0037742B" w:rsidP="009137C6">
            <w:pPr>
              <w:spacing w:before="120" w:after="120"/>
              <w:rPr>
                <w:rFonts w:cs="Arial"/>
              </w:rPr>
            </w:pPr>
            <w:r w:rsidRPr="0037742B">
              <w:rPr>
                <w:rFonts w:cs="Arial"/>
              </w:rPr>
              <w:t>Address or Witness:</w:t>
            </w:r>
          </w:p>
        </w:tc>
      </w:tr>
    </w:tbl>
    <w:p w14:paraId="0AEF2273" w14:textId="77777777" w:rsidR="00FE0434" w:rsidRPr="00094A7E" w:rsidRDefault="00FE0434" w:rsidP="00FE0434">
      <w:pPr>
        <w:tabs>
          <w:tab w:val="left" w:pos="720"/>
          <w:tab w:val="left" w:pos="1320"/>
          <w:tab w:val="left" w:pos="1920"/>
          <w:tab w:val="left" w:pos="2520"/>
          <w:tab w:val="left" w:pos="3120"/>
          <w:tab w:val="left" w:pos="3784"/>
        </w:tabs>
        <w:rPr>
          <w:rFonts w:cs="Arial"/>
          <w:b/>
          <w:sz w:val="20"/>
        </w:rPr>
        <w:sectPr w:rsidR="00FE0434" w:rsidRPr="00094A7E" w:rsidSect="00A97E61">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2378"/>
        <w:gridCol w:w="7137"/>
      </w:tblGrid>
      <w:tr w:rsidR="0057542B" w14:paraId="65F5D82A"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13094702" w14:textId="77777777" w:rsidR="0057542B" w:rsidRPr="00AC74EE" w:rsidRDefault="0057542B" w:rsidP="0057542B">
            <w:pPr>
              <w:spacing w:before="120" w:after="120"/>
              <w:jc w:val="center"/>
              <w:rPr>
                <w:rFonts w:cs="Arial"/>
                <w:smallCaps/>
              </w:rPr>
            </w:pPr>
            <w:r>
              <w:rPr>
                <w:rFonts w:cs="Arial"/>
                <w:smallCaps/>
              </w:rPr>
              <w:lastRenderedPageBreak/>
              <w:t>Public Liability Insurance</w:t>
            </w:r>
          </w:p>
        </w:tc>
      </w:tr>
      <w:tr w:rsidR="0043177A" w14:paraId="012906B3"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14:paraId="2372A531" w14:textId="77777777" w:rsidR="0043177A" w:rsidRDefault="0043177A" w:rsidP="009137C6">
            <w:pPr>
              <w:spacing w:before="120" w:after="120"/>
              <w:rPr>
                <w:rFonts w:cs="Arial"/>
              </w:rPr>
            </w:pPr>
            <w:r>
              <w:rPr>
                <w:rFonts w:cs="Arial"/>
              </w:rPr>
              <w:t>Value:</w:t>
            </w:r>
          </w:p>
        </w:tc>
        <w:tc>
          <w:tcPr>
            <w:tcW w:w="7137" w:type="dxa"/>
          </w:tcPr>
          <w:p w14:paraId="00380BC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71F63BD"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DF2AAFE" w14:textId="77777777" w:rsidR="0043177A" w:rsidRPr="0043177A" w:rsidRDefault="0043177A" w:rsidP="009137C6">
            <w:pPr>
              <w:spacing w:before="120" w:after="120"/>
              <w:rPr>
                <w:rFonts w:cs="Arial"/>
                <w:bCs w:val="0"/>
              </w:rPr>
            </w:pPr>
            <w:r w:rsidRPr="0043177A">
              <w:rPr>
                <w:rFonts w:cs="Arial"/>
                <w:bCs w:val="0"/>
              </w:rPr>
              <w:t>Insurer:</w:t>
            </w:r>
          </w:p>
        </w:tc>
        <w:tc>
          <w:tcPr>
            <w:tcW w:w="7137" w:type="dxa"/>
          </w:tcPr>
          <w:p w14:paraId="01968956"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14B88801"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5A4205AD"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31E0B625"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4877C8C8"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06464AAF" w14:textId="77777777" w:rsidR="0043177A" w:rsidRPr="0043177A" w:rsidRDefault="0043177A" w:rsidP="009137C6">
            <w:pPr>
              <w:spacing w:before="120" w:after="120"/>
              <w:rPr>
                <w:rFonts w:cs="Arial"/>
                <w:bCs w:val="0"/>
              </w:rPr>
            </w:pPr>
            <w:r w:rsidRPr="0043177A">
              <w:rPr>
                <w:rFonts w:cs="Arial"/>
                <w:bCs w:val="0"/>
              </w:rPr>
              <w:t>Period:</w:t>
            </w:r>
          </w:p>
        </w:tc>
        <w:tc>
          <w:tcPr>
            <w:tcW w:w="7137" w:type="dxa"/>
          </w:tcPr>
          <w:p w14:paraId="51ABD78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7B05A401"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365E74BA" w14:textId="77777777" w:rsidR="0043177A" w:rsidRPr="0043177A" w:rsidRDefault="0043177A" w:rsidP="009137C6">
            <w:pPr>
              <w:spacing w:before="120" w:after="120"/>
              <w:rPr>
                <w:rFonts w:cs="Arial"/>
                <w:bCs w:val="0"/>
              </w:rPr>
            </w:pPr>
            <w:r w:rsidRPr="0043177A">
              <w:rPr>
                <w:rFonts w:cs="Arial"/>
                <w:bCs w:val="0"/>
              </w:rPr>
              <w:t>Covering:</w:t>
            </w:r>
          </w:p>
        </w:tc>
        <w:tc>
          <w:tcPr>
            <w:tcW w:w="7137" w:type="dxa"/>
          </w:tcPr>
          <w:p w14:paraId="60B0D5C4" w14:textId="77777777"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14:paraId="4F5B60A7"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271B878" w14:textId="77777777" w:rsidR="0043177A" w:rsidRPr="0043177A" w:rsidRDefault="0043177A" w:rsidP="009137C6">
            <w:pPr>
              <w:spacing w:before="120" w:after="120"/>
              <w:rPr>
                <w:rFonts w:cs="Arial"/>
                <w:bCs w:val="0"/>
              </w:rPr>
            </w:pPr>
            <w:r w:rsidRPr="0043177A">
              <w:rPr>
                <w:rFonts w:cs="Arial"/>
                <w:bCs w:val="0"/>
              </w:rPr>
              <w:t>Sum Insured:</w:t>
            </w:r>
          </w:p>
        </w:tc>
        <w:tc>
          <w:tcPr>
            <w:tcW w:w="7137" w:type="dxa"/>
          </w:tcPr>
          <w:p w14:paraId="7FBEA20A" w14:textId="77777777"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340BAF">
              <w:rPr>
                <w:rFonts w:cs="Arial"/>
                <w:b/>
                <w:bCs/>
              </w:rPr>
              <w:t>1</w:t>
            </w:r>
            <w:r w:rsidR="005419FE">
              <w:rPr>
                <w:rFonts w:cs="Arial"/>
                <w:b/>
                <w:bCs/>
              </w:rPr>
              <w:t>0</w:t>
            </w:r>
            <w:r>
              <w:rPr>
                <w:rFonts w:cs="Arial"/>
                <w:b/>
                <w:bCs/>
              </w:rPr>
              <w:t>,000,000 ANY ONE OCCURENCE</w:t>
            </w:r>
          </w:p>
        </w:tc>
      </w:tr>
    </w:tbl>
    <w:p w14:paraId="7F97CCCB" w14:textId="77777777" w:rsidR="0043177A" w:rsidRDefault="0043177A" w:rsidP="0043177A">
      <w:pPr>
        <w:tabs>
          <w:tab w:val="left" w:pos="567"/>
          <w:tab w:val="left" w:pos="720"/>
          <w:tab w:val="left" w:pos="1320"/>
          <w:tab w:val="left" w:pos="1920"/>
          <w:tab w:val="left" w:pos="2520"/>
          <w:tab w:val="left" w:pos="3120"/>
          <w:tab w:val="left" w:pos="3784"/>
        </w:tabs>
      </w:pPr>
    </w:p>
    <w:p w14:paraId="7D9877AF"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78"/>
        <w:gridCol w:w="7137"/>
      </w:tblGrid>
      <w:tr w:rsidR="0043177A" w14:paraId="4298AF36"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5D348329"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1EF68C50"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14:paraId="768672FF" w14:textId="77777777" w:rsidR="0043177A" w:rsidRDefault="0043177A" w:rsidP="009137C6">
            <w:pPr>
              <w:spacing w:before="120" w:after="120"/>
              <w:rPr>
                <w:rFonts w:cs="Arial"/>
              </w:rPr>
            </w:pPr>
            <w:r>
              <w:rPr>
                <w:rFonts w:cs="Arial"/>
              </w:rPr>
              <w:t xml:space="preserve">Contractors Employing Workers </w:t>
            </w:r>
            <w:r w:rsidRPr="0043177A">
              <w:rPr>
                <w:rFonts w:cs="Arial"/>
                <w:b w:val="0"/>
                <w:i/>
              </w:rPr>
              <w:t>(Not including Proprietary Limited companies who only employ their Directors)</w:t>
            </w:r>
          </w:p>
        </w:tc>
      </w:tr>
      <w:tr w:rsidR="0043177A" w14:paraId="2A73EA2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3718D49"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66461A82"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047B05D5"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3BE9EC53" w14:textId="77777777" w:rsidR="0043177A" w:rsidRPr="0043177A" w:rsidRDefault="0043177A" w:rsidP="009137C6">
            <w:pPr>
              <w:spacing w:before="120" w:after="120"/>
              <w:rPr>
                <w:rFonts w:cs="Arial"/>
                <w:bCs w:val="0"/>
              </w:rPr>
            </w:pPr>
            <w:r>
              <w:rPr>
                <w:rFonts w:cs="Arial"/>
                <w:bCs w:val="0"/>
              </w:rPr>
              <w:t>Name of Insurer:</w:t>
            </w:r>
          </w:p>
        </w:tc>
        <w:tc>
          <w:tcPr>
            <w:tcW w:w="7137" w:type="dxa"/>
          </w:tcPr>
          <w:p w14:paraId="181BFB0E"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CA39157"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E9B6343" w14:textId="77777777" w:rsidR="0043177A" w:rsidRPr="0043177A" w:rsidRDefault="0043177A" w:rsidP="009137C6">
            <w:pPr>
              <w:spacing w:before="120" w:after="120"/>
              <w:rPr>
                <w:rFonts w:cs="Arial"/>
                <w:bCs w:val="0"/>
              </w:rPr>
            </w:pPr>
            <w:r>
              <w:rPr>
                <w:rFonts w:cs="Arial"/>
                <w:bCs w:val="0"/>
              </w:rPr>
              <w:t>Date of Expiry:</w:t>
            </w:r>
          </w:p>
        </w:tc>
        <w:tc>
          <w:tcPr>
            <w:tcW w:w="7137" w:type="dxa"/>
          </w:tcPr>
          <w:p w14:paraId="2A3C0BF5"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A0BA08F" w14:textId="77777777" w:rsidR="0043177A" w:rsidRDefault="0043177A" w:rsidP="0043177A">
      <w:pPr>
        <w:tabs>
          <w:tab w:val="left" w:pos="567"/>
          <w:tab w:val="left" w:pos="720"/>
          <w:tab w:val="left" w:pos="1320"/>
          <w:tab w:val="left" w:pos="1920"/>
          <w:tab w:val="left" w:pos="2520"/>
          <w:tab w:val="left" w:pos="3120"/>
          <w:tab w:val="left" w:pos="3784"/>
        </w:tabs>
      </w:pPr>
    </w:p>
    <w:p w14:paraId="7B1B3B47"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78"/>
        <w:gridCol w:w="2379"/>
        <w:gridCol w:w="2379"/>
        <w:gridCol w:w="2379"/>
      </w:tblGrid>
      <w:tr w:rsidR="0043177A" w14:paraId="3C4D796C"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5EBE0EDF" w14:textId="77777777" w:rsidR="0043177A" w:rsidRPr="00AC74EE" w:rsidRDefault="0043177A" w:rsidP="009137C6">
            <w:pPr>
              <w:spacing w:before="120" w:after="120"/>
              <w:jc w:val="center"/>
              <w:rPr>
                <w:rFonts w:cs="Arial"/>
                <w:smallCaps/>
              </w:rPr>
            </w:pPr>
            <w:r>
              <w:rPr>
                <w:rFonts w:cs="Arial"/>
                <w:smallCaps/>
              </w:rPr>
              <w:t>Endorsement</w:t>
            </w:r>
          </w:p>
        </w:tc>
      </w:tr>
      <w:tr w:rsidR="0043177A" w14:paraId="3BF742F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337FA1B" w14:textId="77777777" w:rsidR="0043177A" w:rsidRDefault="0043177A" w:rsidP="009137C6">
            <w:pPr>
              <w:spacing w:before="120" w:after="120"/>
              <w:rPr>
                <w:rFonts w:cs="Arial"/>
              </w:rPr>
            </w:pPr>
            <w:r>
              <w:rPr>
                <w:rFonts w:cs="Arial"/>
              </w:rPr>
              <w:t>Signature:</w:t>
            </w:r>
          </w:p>
          <w:p w14:paraId="1582976E" w14:textId="77777777" w:rsidR="0043177A" w:rsidRDefault="0043177A" w:rsidP="009137C6">
            <w:pPr>
              <w:spacing w:before="120" w:after="120"/>
              <w:rPr>
                <w:rFonts w:cs="Arial"/>
              </w:rPr>
            </w:pPr>
          </w:p>
        </w:tc>
        <w:tc>
          <w:tcPr>
            <w:tcW w:w="2379" w:type="dxa"/>
            <w:tcBorders>
              <w:left w:val="nil"/>
            </w:tcBorders>
          </w:tcPr>
          <w:p w14:paraId="4DF82497"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43A0863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004A42F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1DCB268A"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17D1AE2B" w14:textId="77777777" w:rsidR="0043177A" w:rsidRPr="00FE0434" w:rsidRDefault="0043177A"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621369B5"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4FECCA1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1592312F" w14:textId="77777777" w:rsidR="0043177A" w:rsidRDefault="0043177A" w:rsidP="009137C6">
            <w:pPr>
              <w:spacing w:before="120" w:after="120"/>
              <w:rPr>
                <w:rFonts w:cs="Arial"/>
              </w:rPr>
            </w:pPr>
            <w:r>
              <w:rPr>
                <w:rFonts w:cs="Arial"/>
              </w:rPr>
              <w:t>Name:</w:t>
            </w:r>
          </w:p>
        </w:tc>
        <w:tc>
          <w:tcPr>
            <w:tcW w:w="4758" w:type="dxa"/>
            <w:gridSpan w:val="2"/>
            <w:tcBorders>
              <w:left w:val="nil"/>
            </w:tcBorders>
          </w:tcPr>
          <w:p w14:paraId="2475A2A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14:paraId="19141577"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4A109DE8" w14:textId="77777777" w:rsidR="0043177A" w:rsidRDefault="0043177A" w:rsidP="009137C6">
            <w:pPr>
              <w:spacing w:before="120" w:after="120"/>
              <w:rPr>
                <w:rFonts w:cs="Arial"/>
              </w:rPr>
            </w:pPr>
            <w:r>
              <w:rPr>
                <w:rFonts w:cs="Arial"/>
              </w:rPr>
              <w:t>For:</w:t>
            </w:r>
          </w:p>
          <w:p w14:paraId="7A869BCE" w14:textId="77777777" w:rsidR="0043177A" w:rsidRDefault="0043177A" w:rsidP="009137C6">
            <w:pPr>
              <w:spacing w:before="120" w:after="120"/>
              <w:rPr>
                <w:rFonts w:cs="Arial"/>
              </w:rPr>
            </w:pPr>
            <w:r w:rsidRPr="00FE0434">
              <w:rPr>
                <w:rFonts w:cs="Arial"/>
                <w:b w:val="0"/>
                <w:i/>
              </w:rPr>
              <w:t>(Legal entity name)</w:t>
            </w:r>
          </w:p>
        </w:tc>
      </w:tr>
    </w:tbl>
    <w:p w14:paraId="328831CD" w14:textId="77777777" w:rsidR="0043177A" w:rsidRDefault="0043177A" w:rsidP="0043177A">
      <w:pPr>
        <w:tabs>
          <w:tab w:val="left" w:pos="567"/>
          <w:tab w:val="left" w:pos="720"/>
          <w:tab w:val="left" w:pos="1320"/>
          <w:tab w:val="left" w:pos="1920"/>
          <w:tab w:val="left" w:pos="2520"/>
          <w:tab w:val="left" w:pos="3120"/>
          <w:tab w:val="left" w:pos="3784"/>
        </w:tabs>
      </w:pPr>
    </w:p>
    <w:p w14:paraId="2DEB4876" w14:textId="77777777" w:rsidR="007373F5" w:rsidRDefault="007373F5" w:rsidP="0043177A">
      <w:pPr>
        <w:tabs>
          <w:tab w:val="left" w:pos="567"/>
          <w:tab w:val="left" w:pos="720"/>
          <w:tab w:val="left" w:pos="1320"/>
          <w:tab w:val="left" w:pos="1920"/>
          <w:tab w:val="left" w:pos="2520"/>
          <w:tab w:val="left" w:pos="3120"/>
          <w:tab w:val="left" w:pos="3784"/>
        </w:tabs>
        <w:rPr>
          <w:b/>
        </w:rPr>
        <w:sectPr w:rsidR="007373F5" w:rsidSect="00A97E61">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515"/>
      </w:tblGrid>
      <w:tr w:rsidR="0043177A" w14:paraId="73CC4A08"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647992E" w14:textId="77777777" w:rsidR="0043177A" w:rsidRPr="00AC74EE" w:rsidRDefault="0043177A" w:rsidP="009137C6">
            <w:pPr>
              <w:spacing w:before="120" w:after="120"/>
              <w:jc w:val="center"/>
              <w:rPr>
                <w:rFonts w:cs="Arial"/>
                <w:smallCaps/>
              </w:rPr>
            </w:pPr>
            <w:r>
              <w:rPr>
                <w:rFonts w:cs="Arial"/>
                <w:smallCaps/>
              </w:rPr>
              <w:lastRenderedPageBreak/>
              <w:t>Responses to Assessment Criteria</w:t>
            </w:r>
          </w:p>
        </w:tc>
      </w:tr>
    </w:tbl>
    <w:p w14:paraId="7F410A51"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7D35B78A" w14:textId="77777777" w:rsidR="0043177A" w:rsidRDefault="009D69FA" w:rsidP="008F6C58">
      <w:pPr>
        <w:pStyle w:val="Header"/>
        <w:ind w:left="432"/>
        <w:jc w:val="center"/>
        <w:rPr>
          <w:b/>
          <w:color w:val="C0504D" w:themeColor="accent2"/>
          <w:szCs w:val="22"/>
        </w:rPr>
      </w:pPr>
      <w:r w:rsidRPr="009D69FA">
        <w:rPr>
          <w:b/>
          <w:color w:val="C0504D" w:themeColor="accent2"/>
          <w:szCs w:val="22"/>
        </w:rPr>
        <w:t xml:space="preserve">NOTE:  </w:t>
      </w:r>
      <w:r w:rsidR="0043177A" w:rsidRPr="009D69FA">
        <w:rPr>
          <w:b/>
          <w:color w:val="C0504D" w:themeColor="accent2"/>
          <w:szCs w:val="22"/>
        </w:rPr>
        <w:t>Add lines or an attachment if more space is required</w:t>
      </w:r>
    </w:p>
    <w:p w14:paraId="10CF1B8D" w14:textId="77777777" w:rsidR="009D69FA" w:rsidRPr="009D69FA" w:rsidRDefault="009D69FA" w:rsidP="008F6C58">
      <w:pPr>
        <w:pStyle w:val="Header"/>
        <w:ind w:left="432"/>
        <w:jc w:val="center"/>
        <w:rPr>
          <w:b/>
          <w:color w:val="C0504D" w:themeColor="accent2"/>
          <w:szCs w:val="22"/>
        </w:rPr>
      </w:pPr>
    </w:p>
    <w:p w14:paraId="7460B1C8" w14:textId="77777777" w:rsidR="0043177A" w:rsidRPr="0043177A" w:rsidRDefault="0043177A" w:rsidP="008F6C58">
      <w:pPr>
        <w:pStyle w:val="TechHead1"/>
        <w:numPr>
          <w:ilvl w:val="0"/>
          <w:numId w:val="33"/>
        </w:numPr>
        <w:spacing w:before="0" w:after="0"/>
        <w:rPr>
          <w:szCs w:val="22"/>
        </w:rPr>
      </w:pPr>
      <w:bookmarkStart w:id="10" w:name="ClaimsStandard_Criteria_PastPerformance"/>
      <w:r w:rsidRPr="0043177A">
        <w:rPr>
          <w:szCs w:val="22"/>
        </w:rPr>
        <w:t>PAST PERFORMANCE</w:t>
      </w:r>
    </w:p>
    <w:p w14:paraId="3C914363"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tblLook w:val="04A0" w:firstRow="1" w:lastRow="0" w:firstColumn="1" w:lastColumn="0" w:noHBand="0" w:noVBand="1"/>
      </w:tblPr>
      <w:tblGrid>
        <w:gridCol w:w="9515"/>
      </w:tblGrid>
      <w:tr w:rsidR="008F6C58" w:rsidRPr="008F6C58" w14:paraId="588DEBF5" w14:textId="77777777" w:rsidTr="008F6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BD2FF03" w14:textId="77777777" w:rsidR="008F6C58" w:rsidRPr="008F6C58" w:rsidRDefault="009D69FA" w:rsidP="009D69FA">
            <w:pPr>
              <w:pStyle w:val="HeaderVersion2"/>
              <w:numPr>
                <w:ilvl w:val="0"/>
                <w:numId w:val="0"/>
              </w:numPr>
              <w:ind w:left="426" w:hanging="426"/>
              <w:rPr>
                <w:sz w:val="22"/>
                <w:szCs w:val="22"/>
              </w:rPr>
            </w:pPr>
            <w:r>
              <w:rPr>
                <w:sz w:val="22"/>
                <w:szCs w:val="22"/>
              </w:rPr>
              <w:t xml:space="preserve">1.1. </w:t>
            </w:r>
            <w:r w:rsidR="008F6C58" w:rsidRPr="008F6C58">
              <w:rPr>
                <w:sz w:val="22"/>
                <w:szCs w:val="22"/>
              </w:rPr>
              <w:t xml:space="preserve">Provide an overview of the organisation’s </w:t>
            </w:r>
            <w:r>
              <w:rPr>
                <w:sz w:val="22"/>
                <w:szCs w:val="22"/>
              </w:rPr>
              <w:t xml:space="preserve">previous </w:t>
            </w:r>
            <w:r w:rsidR="008F6C58" w:rsidRPr="008F6C58">
              <w:rPr>
                <w:sz w:val="22"/>
                <w:szCs w:val="22"/>
              </w:rPr>
              <w:t>experience in providing similar Works.</w:t>
            </w:r>
          </w:p>
        </w:tc>
      </w:tr>
      <w:tr w:rsidR="008F6C58" w14:paraId="5587D4BB" w14:textId="77777777" w:rsidTr="008F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7A1F5FC" w14:textId="77777777" w:rsidR="008F6C58" w:rsidRDefault="008F6C58" w:rsidP="008F6C58">
            <w:pPr>
              <w:pStyle w:val="HeaderVersion2"/>
              <w:numPr>
                <w:ilvl w:val="0"/>
                <w:numId w:val="0"/>
              </w:numPr>
              <w:spacing w:before="0" w:after="0"/>
              <w:rPr>
                <w:sz w:val="22"/>
                <w:szCs w:val="22"/>
              </w:rPr>
            </w:pPr>
          </w:p>
          <w:p w14:paraId="7B66B888" w14:textId="77777777" w:rsidR="008F6C58" w:rsidRDefault="008F6C58" w:rsidP="008F6C58">
            <w:pPr>
              <w:pStyle w:val="HeaderVersion2"/>
              <w:numPr>
                <w:ilvl w:val="0"/>
                <w:numId w:val="0"/>
              </w:numPr>
              <w:spacing w:before="0" w:after="0"/>
              <w:rPr>
                <w:sz w:val="22"/>
                <w:szCs w:val="22"/>
              </w:rPr>
            </w:pPr>
          </w:p>
          <w:p w14:paraId="2EC24081" w14:textId="77777777" w:rsidR="008F6C58" w:rsidRDefault="008F6C58" w:rsidP="008F6C58">
            <w:pPr>
              <w:pStyle w:val="HeaderVersion2"/>
              <w:numPr>
                <w:ilvl w:val="0"/>
                <w:numId w:val="0"/>
              </w:numPr>
              <w:spacing w:before="0" w:after="0"/>
              <w:rPr>
                <w:sz w:val="22"/>
                <w:szCs w:val="22"/>
              </w:rPr>
            </w:pPr>
          </w:p>
          <w:p w14:paraId="6D315B85" w14:textId="77777777" w:rsidR="008F6C58" w:rsidRDefault="008F6C58" w:rsidP="008F6C58">
            <w:pPr>
              <w:pStyle w:val="HeaderVersion2"/>
              <w:numPr>
                <w:ilvl w:val="0"/>
                <w:numId w:val="0"/>
              </w:numPr>
              <w:spacing w:before="0" w:after="0"/>
              <w:rPr>
                <w:sz w:val="22"/>
                <w:szCs w:val="22"/>
              </w:rPr>
            </w:pPr>
          </w:p>
          <w:p w14:paraId="1990E22C" w14:textId="77777777" w:rsidR="008F6C58" w:rsidRDefault="008F6C58" w:rsidP="008F6C58">
            <w:pPr>
              <w:pStyle w:val="HeaderVersion2"/>
              <w:numPr>
                <w:ilvl w:val="0"/>
                <w:numId w:val="0"/>
              </w:numPr>
              <w:spacing w:before="0" w:after="0"/>
              <w:rPr>
                <w:sz w:val="22"/>
                <w:szCs w:val="22"/>
              </w:rPr>
            </w:pPr>
          </w:p>
          <w:p w14:paraId="66417857" w14:textId="77777777" w:rsidR="008F6C58" w:rsidRDefault="008F6C58" w:rsidP="008F6C58">
            <w:pPr>
              <w:pStyle w:val="HeaderVersion2"/>
              <w:numPr>
                <w:ilvl w:val="0"/>
                <w:numId w:val="0"/>
              </w:numPr>
              <w:spacing w:before="0" w:after="0"/>
              <w:rPr>
                <w:sz w:val="22"/>
                <w:szCs w:val="22"/>
              </w:rPr>
            </w:pPr>
          </w:p>
          <w:p w14:paraId="78B290F2" w14:textId="77777777" w:rsidR="008F6C58" w:rsidRDefault="008F6C58" w:rsidP="008F6C58">
            <w:pPr>
              <w:pStyle w:val="HeaderVersion2"/>
              <w:numPr>
                <w:ilvl w:val="0"/>
                <w:numId w:val="0"/>
              </w:numPr>
              <w:spacing w:before="0" w:after="0"/>
              <w:rPr>
                <w:sz w:val="22"/>
                <w:szCs w:val="22"/>
              </w:rPr>
            </w:pPr>
          </w:p>
          <w:p w14:paraId="756F90F7" w14:textId="77777777" w:rsidR="008F6C58" w:rsidRDefault="008F6C58" w:rsidP="008F6C58">
            <w:pPr>
              <w:pStyle w:val="HeaderVersion2"/>
              <w:numPr>
                <w:ilvl w:val="0"/>
                <w:numId w:val="0"/>
              </w:numPr>
              <w:spacing w:before="0" w:after="0"/>
              <w:rPr>
                <w:sz w:val="22"/>
                <w:szCs w:val="22"/>
              </w:rPr>
            </w:pPr>
          </w:p>
          <w:p w14:paraId="54195A13" w14:textId="77777777" w:rsidR="008F6C58" w:rsidRDefault="008F6C58" w:rsidP="008F6C58">
            <w:pPr>
              <w:pStyle w:val="HeaderVersion2"/>
              <w:numPr>
                <w:ilvl w:val="0"/>
                <w:numId w:val="0"/>
              </w:numPr>
              <w:spacing w:before="0" w:after="0"/>
              <w:rPr>
                <w:sz w:val="22"/>
                <w:szCs w:val="22"/>
              </w:rPr>
            </w:pPr>
          </w:p>
          <w:p w14:paraId="6BA17EF7" w14:textId="77777777" w:rsidR="008F6C58" w:rsidRDefault="008F6C58" w:rsidP="008F6C58">
            <w:pPr>
              <w:pStyle w:val="HeaderVersion2"/>
              <w:numPr>
                <w:ilvl w:val="0"/>
                <w:numId w:val="0"/>
              </w:numPr>
              <w:spacing w:before="0" w:after="0"/>
              <w:rPr>
                <w:sz w:val="22"/>
                <w:szCs w:val="22"/>
              </w:rPr>
            </w:pPr>
          </w:p>
          <w:p w14:paraId="2D90B16F" w14:textId="77777777" w:rsidR="008F6C58" w:rsidRDefault="008F6C58" w:rsidP="008F6C58">
            <w:pPr>
              <w:pStyle w:val="HeaderVersion2"/>
              <w:numPr>
                <w:ilvl w:val="0"/>
                <w:numId w:val="0"/>
              </w:numPr>
              <w:spacing w:before="0" w:after="0"/>
              <w:rPr>
                <w:sz w:val="22"/>
                <w:szCs w:val="22"/>
              </w:rPr>
            </w:pPr>
          </w:p>
          <w:p w14:paraId="22F3B1CA" w14:textId="77777777" w:rsidR="008F6C58" w:rsidRDefault="008F6C58" w:rsidP="008F6C58">
            <w:pPr>
              <w:pStyle w:val="HeaderVersion2"/>
              <w:numPr>
                <w:ilvl w:val="0"/>
                <w:numId w:val="0"/>
              </w:numPr>
              <w:spacing w:before="0" w:after="0"/>
              <w:rPr>
                <w:sz w:val="22"/>
                <w:szCs w:val="22"/>
              </w:rPr>
            </w:pPr>
          </w:p>
          <w:p w14:paraId="79F84A47" w14:textId="77777777" w:rsidR="008F6C58" w:rsidRDefault="008F6C58" w:rsidP="008F6C58">
            <w:pPr>
              <w:pStyle w:val="HeaderVersion2"/>
              <w:numPr>
                <w:ilvl w:val="0"/>
                <w:numId w:val="0"/>
              </w:numPr>
              <w:spacing w:before="0" w:after="0"/>
              <w:rPr>
                <w:sz w:val="22"/>
                <w:szCs w:val="22"/>
              </w:rPr>
            </w:pPr>
          </w:p>
          <w:p w14:paraId="454672F7" w14:textId="77777777" w:rsidR="008F6C58" w:rsidRDefault="008F6C58" w:rsidP="008F6C58">
            <w:pPr>
              <w:pStyle w:val="HeaderVersion2"/>
              <w:numPr>
                <w:ilvl w:val="0"/>
                <w:numId w:val="0"/>
              </w:numPr>
              <w:spacing w:before="0" w:after="0"/>
              <w:rPr>
                <w:sz w:val="22"/>
                <w:szCs w:val="22"/>
              </w:rPr>
            </w:pPr>
          </w:p>
          <w:p w14:paraId="3AB53A3C" w14:textId="77777777" w:rsidR="008F6C58" w:rsidRDefault="008F6C58" w:rsidP="008F6C58">
            <w:pPr>
              <w:pStyle w:val="HeaderVersion2"/>
              <w:numPr>
                <w:ilvl w:val="0"/>
                <w:numId w:val="0"/>
              </w:numPr>
              <w:spacing w:before="0" w:after="0"/>
              <w:rPr>
                <w:sz w:val="22"/>
                <w:szCs w:val="22"/>
              </w:rPr>
            </w:pPr>
          </w:p>
        </w:tc>
      </w:tr>
    </w:tbl>
    <w:p w14:paraId="56F8E7F8" w14:textId="77777777" w:rsidR="008F6C58" w:rsidRDefault="008F6C58" w:rsidP="008F6C58">
      <w:pPr>
        <w:pStyle w:val="HeaderVersion2"/>
        <w:numPr>
          <w:ilvl w:val="0"/>
          <w:numId w:val="0"/>
        </w:numPr>
        <w:spacing w:before="0" w:after="0"/>
        <w:ind w:left="432"/>
        <w:rPr>
          <w:sz w:val="22"/>
          <w:szCs w:val="22"/>
        </w:rPr>
      </w:pPr>
    </w:p>
    <w:bookmarkEnd w:id="10"/>
    <w:p w14:paraId="25E7ED5C" w14:textId="77777777" w:rsidR="00DB47B2" w:rsidRDefault="00DB47B2" w:rsidP="008F6C58">
      <w:pPr>
        <w:tabs>
          <w:tab w:val="left" w:pos="567"/>
          <w:tab w:val="left" w:pos="720"/>
          <w:tab w:val="left" w:pos="1320"/>
          <w:tab w:val="left" w:pos="1920"/>
          <w:tab w:val="left" w:pos="2520"/>
          <w:tab w:val="left" w:pos="3120"/>
          <w:tab w:val="left" w:pos="3784"/>
        </w:tabs>
        <w:rPr>
          <w:szCs w:val="22"/>
        </w:rPr>
      </w:pPr>
    </w:p>
    <w:tbl>
      <w:tblPr>
        <w:tblStyle w:val="LightList-Accent2"/>
        <w:tblW w:w="9529" w:type="dxa"/>
        <w:tblLook w:val="04A0" w:firstRow="1" w:lastRow="0" w:firstColumn="1" w:lastColumn="0" w:noHBand="0" w:noVBand="1"/>
      </w:tblPr>
      <w:tblGrid>
        <w:gridCol w:w="3085"/>
        <w:gridCol w:w="2379"/>
        <w:gridCol w:w="4065"/>
      </w:tblGrid>
      <w:tr w:rsidR="007373F5" w14:paraId="37DFE9D3" w14:textId="77777777" w:rsidTr="0073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4D89BB36" w14:textId="77777777"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Pr>
                <w:szCs w:val="22"/>
              </w:rPr>
              <w:t>1.2. Tenderer to provide details and referees of at least three (3) completed contracts of similar nature, scope and size.</w:t>
            </w:r>
          </w:p>
        </w:tc>
      </w:tr>
      <w:tr w:rsidR="007373F5" w14:paraId="4F12CA5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41A0A03" w14:textId="77777777" w:rsidR="007373F5" w:rsidRP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Pr>
          <w:p w14:paraId="15FEDE13" w14:textId="77777777" w:rsidR="007373F5" w:rsidRPr="007373F5" w:rsidRDefault="001D0BDA" w:rsidP="007373F5">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4065" w:type="dxa"/>
          </w:tcPr>
          <w:p w14:paraId="6D9A2F3B" w14:textId="77777777" w:rsidR="007373F5" w:rsidRDefault="001D0BDA" w:rsidP="007373F5">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007373F5" w:rsidRPr="007373F5">
              <w:rPr>
                <w:i/>
                <w:szCs w:val="22"/>
              </w:rPr>
              <w:t>(Contact person, Company Name and Phone Number)</w:t>
            </w:r>
          </w:p>
        </w:tc>
      </w:tr>
      <w:tr w:rsidR="007373F5" w14:paraId="1042DAD0"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1EE958A1"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78F9D6FA"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23B92165"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70D1B14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6FD11D19"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4456497C"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3D4DE833"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14E116A5"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378C1A29"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14D4777B"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35F86255"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bl>
    <w:p w14:paraId="1A2E8186" w14:textId="77777777" w:rsidR="009B0171" w:rsidRDefault="009B0171" w:rsidP="008F6C58">
      <w:pPr>
        <w:tabs>
          <w:tab w:val="left" w:pos="567"/>
          <w:tab w:val="left" w:pos="720"/>
          <w:tab w:val="left" w:pos="1320"/>
          <w:tab w:val="left" w:pos="1920"/>
          <w:tab w:val="left" w:pos="2520"/>
          <w:tab w:val="left" w:pos="3120"/>
          <w:tab w:val="left" w:pos="3784"/>
        </w:tabs>
        <w:rPr>
          <w:szCs w:val="22"/>
        </w:rPr>
      </w:pPr>
      <w:r>
        <w:rPr>
          <w:szCs w:val="22"/>
        </w:rPr>
        <w:br w:type="page"/>
      </w:r>
    </w:p>
    <w:p w14:paraId="052BB365"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r w:rsidRPr="009B0171">
        <w:rPr>
          <w:b/>
          <w:caps/>
          <w:szCs w:val="22"/>
        </w:rPr>
        <w:lastRenderedPageBreak/>
        <w:t>2</w:t>
      </w:r>
      <w:r w:rsidRPr="009B0171">
        <w:rPr>
          <w:b/>
          <w:caps/>
          <w:szCs w:val="22"/>
        </w:rPr>
        <w:tab/>
        <w:t>Local Development and Value Adding</w:t>
      </w:r>
    </w:p>
    <w:p w14:paraId="788DE8A1"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9B0171" w:rsidRPr="008F6C58" w14:paraId="7BAA3BF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7225881" w14:textId="77777777" w:rsidR="009B0171" w:rsidRPr="008F6C58" w:rsidRDefault="009B0171" w:rsidP="009B0171">
            <w:pPr>
              <w:pStyle w:val="HeaderVersion2"/>
              <w:numPr>
                <w:ilvl w:val="0"/>
                <w:numId w:val="0"/>
              </w:numPr>
              <w:ind w:left="426" w:hanging="426"/>
              <w:rPr>
                <w:sz w:val="22"/>
                <w:szCs w:val="22"/>
              </w:rPr>
            </w:pPr>
            <w:r>
              <w:rPr>
                <w:sz w:val="22"/>
                <w:szCs w:val="22"/>
              </w:rPr>
              <w:t>2.1. Provide details of Tenderer’s presence in the Katherine region, including address of business premises.</w:t>
            </w:r>
          </w:p>
        </w:tc>
      </w:tr>
      <w:tr w:rsidR="009B0171" w14:paraId="783976A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CCBF469" w14:textId="77777777" w:rsidR="009B0171" w:rsidRDefault="009B0171" w:rsidP="009137C6">
            <w:pPr>
              <w:pStyle w:val="HeaderVersion2"/>
              <w:numPr>
                <w:ilvl w:val="0"/>
                <w:numId w:val="0"/>
              </w:numPr>
              <w:spacing w:before="0" w:after="0"/>
              <w:rPr>
                <w:sz w:val="22"/>
                <w:szCs w:val="22"/>
              </w:rPr>
            </w:pPr>
          </w:p>
          <w:p w14:paraId="476C2D19" w14:textId="77777777" w:rsidR="009B0171" w:rsidRDefault="009B0171" w:rsidP="009137C6">
            <w:pPr>
              <w:pStyle w:val="HeaderVersion2"/>
              <w:numPr>
                <w:ilvl w:val="0"/>
                <w:numId w:val="0"/>
              </w:numPr>
              <w:spacing w:before="0" w:after="0"/>
              <w:rPr>
                <w:sz w:val="22"/>
                <w:szCs w:val="22"/>
              </w:rPr>
            </w:pPr>
          </w:p>
          <w:p w14:paraId="1C0AE077" w14:textId="77777777" w:rsidR="009B0171" w:rsidRDefault="009B0171" w:rsidP="009137C6">
            <w:pPr>
              <w:pStyle w:val="HeaderVersion2"/>
              <w:numPr>
                <w:ilvl w:val="0"/>
                <w:numId w:val="0"/>
              </w:numPr>
              <w:spacing w:before="0" w:after="0"/>
              <w:rPr>
                <w:sz w:val="22"/>
                <w:szCs w:val="22"/>
              </w:rPr>
            </w:pPr>
          </w:p>
          <w:p w14:paraId="6851FA89" w14:textId="77777777" w:rsidR="009B0171" w:rsidRDefault="009B0171" w:rsidP="009137C6">
            <w:pPr>
              <w:pStyle w:val="HeaderVersion2"/>
              <w:numPr>
                <w:ilvl w:val="0"/>
                <w:numId w:val="0"/>
              </w:numPr>
              <w:spacing w:before="0" w:after="0"/>
              <w:rPr>
                <w:sz w:val="22"/>
                <w:szCs w:val="22"/>
              </w:rPr>
            </w:pPr>
          </w:p>
          <w:p w14:paraId="2C055AA6" w14:textId="77777777" w:rsidR="009B0171" w:rsidRDefault="009B0171" w:rsidP="009137C6">
            <w:pPr>
              <w:pStyle w:val="HeaderVersion2"/>
              <w:numPr>
                <w:ilvl w:val="0"/>
                <w:numId w:val="0"/>
              </w:numPr>
              <w:spacing w:before="0" w:after="0"/>
              <w:rPr>
                <w:sz w:val="22"/>
                <w:szCs w:val="22"/>
              </w:rPr>
            </w:pPr>
          </w:p>
          <w:p w14:paraId="647355F7" w14:textId="77777777" w:rsidR="009B0171" w:rsidRDefault="009B0171" w:rsidP="009137C6">
            <w:pPr>
              <w:pStyle w:val="HeaderVersion2"/>
              <w:numPr>
                <w:ilvl w:val="0"/>
                <w:numId w:val="0"/>
              </w:numPr>
              <w:spacing w:before="0" w:after="0"/>
              <w:rPr>
                <w:sz w:val="22"/>
                <w:szCs w:val="22"/>
              </w:rPr>
            </w:pPr>
          </w:p>
          <w:p w14:paraId="37B5BF65" w14:textId="77777777" w:rsidR="009B0171" w:rsidRDefault="009B0171" w:rsidP="009137C6">
            <w:pPr>
              <w:pStyle w:val="HeaderVersion2"/>
              <w:numPr>
                <w:ilvl w:val="0"/>
                <w:numId w:val="0"/>
              </w:numPr>
              <w:spacing w:before="0" w:after="0"/>
              <w:rPr>
                <w:sz w:val="22"/>
                <w:szCs w:val="22"/>
              </w:rPr>
            </w:pPr>
          </w:p>
          <w:p w14:paraId="527C574A" w14:textId="77777777" w:rsidR="009B0171" w:rsidRDefault="009B0171" w:rsidP="009137C6">
            <w:pPr>
              <w:pStyle w:val="HeaderVersion2"/>
              <w:numPr>
                <w:ilvl w:val="0"/>
                <w:numId w:val="0"/>
              </w:numPr>
              <w:spacing w:before="0" w:after="0"/>
              <w:rPr>
                <w:sz w:val="22"/>
                <w:szCs w:val="22"/>
              </w:rPr>
            </w:pPr>
          </w:p>
          <w:p w14:paraId="072D844F" w14:textId="77777777" w:rsidR="009B0171" w:rsidRDefault="009B0171" w:rsidP="009137C6">
            <w:pPr>
              <w:pStyle w:val="HeaderVersion2"/>
              <w:numPr>
                <w:ilvl w:val="0"/>
                <w:numId w:val="0"/>
              </w:numPr>
              <w:spacing w:before="0" w:after="0"/>
              <w:rPr>
                <w:sz w:val="22"/>
                <w:szCs w:val="22"/>
              </w:rPr>
            </w:pPr>
          </w:p>
        </w:tc>
      </w:tr>
    </w:tbl>
    <w:p w14:paraId="4F8AE2F4"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1E317A4B"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78"/>
        <w:gridCol w:w="2379"/>
        <w:gridCol w:w="2379"/>
        <w:gridCol w:w="2379"/>
      </w:tblGrid>
      <w:tr w:rsidR="009B0171" w:rsidRPr="009B0171" w14:paraId="42E11F5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6B2D45F1"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2.2. Provide details of business presence in all locations (where relevant), and the number of employees in each location</w:t>
            </w:r>
          </w:p>
        </w:tc>
      </w:tr>
      <w:tr w:rsidR="009B0171" w:rsidRPr="009B0171" w14:paraId="32AF116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17B4E80" w14:textId="77777777" w:rsid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14:paraId="027F69CF"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(indicate if Head Office/Branch)</w:t>
            </w:r>
          </w:p>
        </w:tc>
        <w:tc>
          <w:tcPr>
            <w:tcW w:w="2379" w:type="dxa"/>
          </w:tcPr>
          <w:p w14:paraId="6D0ACD7D"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c>
          <w:tcPr>
            <w:tcW w:w="2379" w:type="dxa"/>
          </w:tcPr>
          <w:p w14:paraId="527A2375"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r>
      <w:tr w:rsidR="009B0171" w:rsidRPr="009B0171" w14:paraId="7943239A" w14:textId="77777777" w:rsidTr="009B0171">
        <w:tc>
          <w:tcPr>
            <w:cnfStyle w:val="001000000000" w:firstRow="0" w:lastRow="0" w:firstColumn="1" w:lastColumn="0" w:oddVBand="0" w:evenVBand="0" w:oddHBand="0" w:evenHBand="0" w:firstRowFirstColumn="0" w:firstRowLastColumn="0" w:lastRowFirstColumn="0" w:lastRowLastColumn="0"/>
            <w:tcW w:w="2378" w:type="dxa"/>
          </w:tcPr>
          <w:p w14:paraId="013B645A"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5E85928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455444D4"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4CE145E4"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9B0171" w:rsidRPr="009B0171" w14:paraId="23E734EA" w14:textId="77777777" w:rsidTr="009B0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1FB9BAB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333DBECD"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62CD85A7"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018D46F1"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9B0171" w:rsidRPr="009B0171" w14:paraId="2742EFC1" w14:textId="77777777" w:rsidTr="009137C6">
        <w:tc>
          <w:tcPr>
            <w:cnfStyle w:val="001000000000" w:firstRow="0" w:lastRow="0" w:firstColumn="1" w:lastColumn="0" w:oddVBand="0" w:evenVBand="0" w:oddHBand="0" w:evenHBand="0" w:firstRowFirstColumn="0" w:firstRowLastColumn="0" w:lastRowFirstColumn="0" w:lastRowLastColumn="0"/>
            <w:tcW w:w="4757" w:type="dxa"/>
            <w:gridSpan w:val="2"/>
          </w:tcPr>
          <w:p w14:paraId="77E5B2AC"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2379" w:type="dxa"/>
          </w:tcPr>
          <w:p w14:paraId="420468A2"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c>
          <w:tcPr>
            <w:tcW w:w="2379" w:type="dxa"/>
          </w:tcPr>
          <w:p w14:paraId="3E2EDF8D"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Indigenous Employees</w:t>
            </w:r>
          </w:p>
        </w:tc>
      </w:tr>
      <w:tr w:rsidR="009B0171" w:rsidRPr="009B0171" w14:paraId="2388FEB0" w14:textId="77777777" w:rsidTr="009B0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4DF4762F"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3666D652"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2238DB30"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7A3D7A47"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9B0171" w:rsidRPr="009B0171" w14:paraId="1F181E99" w14:textId="77777777" w:rsidTr="009B0171">
        <w:tc>
          <w:tcPr>
            <w:cnfStyle w:val="001000000000" w:firstRow="0" w:lastRow="0" w:firstColumn="1" w:lastColumn="0" w:oddVBand="0" w:evenVBand="0" w:oddHBand="0" w:evenHBand="0" w:firstRowFirstColumn="0" w:firstRowLastColumn="0" w:lastRowFirstColumn="0" w:lastRowLastColumn="0"/>
            <w:tcW w:w="2378" w:type="dxa"/>
          </w:tcPr>
          <w:p w14:paraId="599F7A61"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5626D046"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2A1102F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69ACA3E3"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7B5A92F8"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78"/>
        <w:gridCol w:w="2379"/>
        <w:gridCol w:w="2379"/>
        <w:gridCol w:w="2379"/>
      </w:tblGrid>
      <w:tr w:rsidR="009B0171" w:rsidRPr="009B0171" w14:paraId="128B6F58"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5CC5278F"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rPr>
                <w:szCs w:val="22"/>
              </w:rPr>
            </w:pPr>
            <w:r>
              <w:rPr>
                <w:szCs w:val="22"/>
              </w:rPr>
              <w:t>2.3. Provide details of additional/temporary employment opportunities for Indigenous employment that would be created in the Katherine region as a result of this work.</w:t>
            </w:r>
          </w:p>
        </w:tc>
      </w:tr>
      <w:tr w:rsidR="009B0171" w:rsidRPr="009B0171" w14:paraId="3DAD8C5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0A3B4702"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rPr>
                <w:bCs w:val="0"/>
                <w:szCs w:val="22"/>
              </w:rPr>
            </w:pPr>
            <w:r w:rsidRPr="009B0171">
              <w:rPr>
                <w:bCs w:val="0"/>
                <w:szCs w:val="22"/>
              </w:rPr>
              <w:t>Trade of Profession</w:t>
            </w:r>
          </w:p>
        </w:tc>
        <w:tc>
          <w:tcPr>
            <w:tcW w:w="2379" w:type="dxa"/>
          </w:tcPr>
          <w:p w14:paraId="1F1FC882"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Type of Position</w:t>
            </w:r>
          </w:p>
        </w:tc>
        <w:tc>
          <w:tcPr>
            <w:tcW w:w="2379" w:type="dxa"/>
          </w:tcPr>
          <w:p w14:paraId="215BE038"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c>
          <w:tcPr>
            <w:tcW w:w="2379" w:type="dxa"/>
          </w:tcPr>
          <w:p w14:paraId="5CB598A3"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Where will they be utilised for this requirement.</w:t>
            </w:r>
          </w:p>
        </w:tc>
      </w:tr>
      <w:tr w:rsidR="001D0BDA" w:rsidRPr="009B0171" w14:paraId="51745E85" w14:textId="77777777" w:rsidTr="009137C6">
        <w:trPr>
          <w:trHeight w:val="1519"/>
        </w:trPr>
        <w:tc>
          <w:tcPr>
            <w:cnfStyle w:val="001000000000" w:firstRow="0" w:lastRow="0" w:firstColumn="1" w:lastColumn="0" w:oddVBand="0" w:evenVBand="0" w:oddHBand="0" w:evenHBand="0" w:firstRowFirstColumn="0" w:firstRowLastColumn="0" w:lastRowFirstColumn="0" w:lastRowLastColumn="0"/>
            <w:tcW w:w="2378" w:type="dxa"/>
          </w:tcPr>
          <w:p w14:paraId="45ECD6DE"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29FBDB84" w14:textId="77777777" w:rsidR="001D0BDA"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Tradesman</w:t>
            </w:r>
          </w:p>
          <w:p w14:paraId="3E211AC3" w14:textId="77777777" w:rsidR="001D0BDA"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Graduate</w:t>
            </w:r>
          </w:p>
          <w:p w14:paraId="170C9371" w14:textId="77777777" w:rsidR="001D0BDA"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Trainee</w:t>
            </w:r>
          </w:p>
          <w:p w14:paraId="58811F68"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Employee</w:t>
            </w:r>
          </w:p>
        </w:tc>
        <w:tc>
          <w:tcPr>
            <w:tcW w:w="2379" w:type="dxa"/>
          </w:tcPr>
          <w:p w14:paraId="6C9EABF3"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1E377AF2"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785AEE87"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14:paraId="164523D0"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537DA58E" w14:textId="77777777" w:rsidR="001D0BDA" w:rsidRDefault="001D0BDA" w:rsidP="009137C6">
            <w:pPr>
              <w:tabs>
                <w:tab w:val="left" w:pos="720"/>
                <w:tab w:val="left" w:pos="1320"/>
                <w:tab w:val="left" w:pos="1920"/>
                <w:tab w:val="left" w:pos="2520"/>
                <w:tab w:val="left" w:pos="3120"/>
                <w:tab w:val="left" w:pos="3784"/>
              </w:tabs>
              <w:spacing w:before="120" w:after="120"/>
              <w:ind w:left="426" w:hanging="426"/>
              <w:rPr>
                <w:szCs w:val="22"/>
              </w:rPr>
            </w:pPr>
            <w:r>
              <w:rPr>
                <w:szCs w:val="22"/>
              </w:rPr>
              <w:t>2.4. Provide details of use of local supplies and/or suppliers in Katherine region.</w:t>
            </w:r>
          </w:p>
        </w:tc>
      </w:tr>
      <w:tr w:rsidR="001D0BDA" w14:paraId="5708422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57B9343"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rPr>
                <w:szCs w:val="22"/>
              </w:rPr>
            </w:pPr>
            <w:r>
              <w:rPr>
                <w:szCs w:val="22"/>
              </w:rPr>
              <w:t>Supplier Trading Name:</w:t>
            </w:r>
          </w:p>
        </w:tc>
        <w:tc>
          <w:tcPr>
            <w:tcW w:w="2379" w:type="dxa"/>
          </w:tcPr>
          <w:p w14:paraId="20CD7418"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14:paraId="04EB6EDA" w14:textId="77777777" w:rsidR="001D0BDA"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14:paraId="7445D8ED"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72DF1C19"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2E8896C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369FE107"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31A4B130"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490DCE00"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0B50C9B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162E5A74"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703682DD"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35574673"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bl>
    <w:p w14:paraId="7647575C"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29EF6706"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14:paraId="7C44CAD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60501BBB" w14:textId="77777777" w:rsidR="001D0BDA" w:rsidRDefault="001D0BDA" w:rsidP="009137C6">
            <w:pPr>
              <w:tabs>
                <w:tab w:val="left" w:pos="720"/>
                <w:tab w:val="left" w:pos="1320"/>
                <w:tab w:val="left" w:pos="1920"/>
                <w:tab w:val="left" w:pos="2520"/>
                <w:tab w:val="left" w:pos="3120"/>
                <w:tab w:val="left" w:pos="3784"/>
              </w:tabs>
              <w:spacing w:before="120" w:after="120"/>
              <w:ind w:left="426" w:hanging="426"/>
              <w:rPr>
                <w:szCs w:val="22"/>
              </w:rPr>
            </w:pPr>
            <w:r>
              <w:rPr>
                <w:szCs w:val="22"/>
              </w:rPr>
              <w:t>2.5. Provide details of all proposed sub-contractors and number of employees to be utilised.</w:t>
            </w:r>
          </w:p>
        </w:tc>
      </w:tr>
      <w:tr w:rsidR="001D0BDA" w14:paraId="265D6D7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627A31A"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rPr>
                <w:szCs w:val="22"/>
              </w:rPr>
            </w:pPr>
            <w:r>
              <w:rPr>
                <w:szCs w:val="22"/>
              </w:rPr>
              <w:t>Sub-Contractor:</w:t>
            </w:r>
          </w:p>
        </w:tc>
        <w:tc>
          <w:tcPr>
            <w:tcW w:w="2379" w:type="dxa"/>
          </w:tcPr>
          <w:p w14:paraId="69A91168"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14:paraId="160DB174" w14:textId="77777777" w:rsidR="001D0BDA"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14:paraId="06B99B14"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693DE651"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39196032"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197F0617"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25E8E013"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1D8C2EB7"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1187427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71E8F837"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71722187"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0D0E1CC3"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bl>
    <w:p w14:paraId="427D3D31"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59A15219"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1D0BDA" w:rsidRPr="008F6C58" w14:paraId="0E70A41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CD765FF" w14:textId="77777777" w:rsidR="001D0BDA" w:rsidRPr="008F6C58" w:rsidRDefault="001D0BDA" w:rsidP="001D0BDA">
            <w:pPr>
              <w:pStyle w:val="HeaderVersion2"/>
              <w:numPr>
                <w:ilvl w:val="0"/>
                <w:numId w:val="0"/>
              </w:numPr>
              <w:ind w:left="426" w:hanging="426"/>
              <w:rPr>
                <w:sz w:val="22"/>
                <w:szCs w:val="22"/>
              </w:rPr>
            </w:pPr>
            <w:r>
              <w:rPr>
                <w:sz w:val="22"/>
                <w:szCs w:val="22"/>
              </w:rPr>
              <w:t>2.6. Provide any additional details which demonstrate Local Development and Value Adding and/or regional development opportunities, including details of commun</w:t>
            </w:r>
            <w:r w:rsidR="004D78BF">
              <w:rPr>
                <w:sz w:val="22"/>
                <w:szCs w:val="22"/>
              </w:rPr>
              <w:t xml:space="preserve">ity involvement and training initiatives, </w:t>
            </w:r>
            <w:r>
              <w:rPr>
                <w:sz w:val="22"/>
                <w:szCs w:val="22"/>
              </w:rPr>
              <w:t>in relation to the Works within Katherine.</w:t>
            </w:r>
          </w:p>
        </w:tc>
      </w:tr>
      <w:tr w:rsidR="001D0BDA" w14:paraId="4A27ABF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25469B1" w14:textId="77777777" w:rsidR="001D0BDA" w:rsidRDefault="001D0BDA" w:rsidP="009137C6">
            <w:pPr>
              <w:pStyle w:val="HeaderVersion2"/>
              <w:numPr>
                <w:ilvl w:val="0"/>
                <w:numId w:val="0"/>
              </w:numPr>
              <w:spacing w:before="0" w:after="0"/>
              <w:rPr>
                <w:sz w:val="22"/>
                <w:szCs w:val="22"/>
              </w:rPr>
            </w:pPr>
          </w:p>
          <w:p w14:paraId="4B676286" w14:textId="77777777" w:rsidR="001D0BDA" w:rsidRDefault="001D0BDA" w:rsidP="009137C6">
            <w:pPr>
              <w:pStyle w:val="HeaderVersion2"/>
              <w:numPr>
                <w:ilvl w:val="0"/>
                <w:numId w:val="0"/>
              </w:numPr>
              <w:spacing w:before="0" w:after="0"/>
              <w:rPr>
                <w:sz w:val="22"/>
                <w:szCs w:val="22"/>
              </w:rPr>
            </w:pPr>
          </w:p>
          <w:p w14:paraId="583B837F" w14:textId="77777777" w:rsidR="001D0BDA" w:rsidRDefault="001D0BDA" w:rsidP="009137C6">
            <w:pPr>
              <w:pStyle w:val="HeaderVersion2"/>
              <w:numPr>
                <w:ilvl w:val="0"/>
                <w:numId w:val="0"/>
              </w:numPr>
              <w:spacing w:before="0" w:after="0"/>
              <w:rPr>
                <w:sz w:val="22"/>
                <w:szCs w:val="22"/>
              </w:rPr>
            </w:pPr>
          </w:p>
          <w:p w14:paraId="7E3090A6" w14:textId="77777777" w:rsidR="001D0BDA" w:rsidRDefault="001D0BDA" w:rsidP="009137C6">
            <w:pPr>
              <w:pStyle w:val="HeaderVersion2"/>
              <w:numPr>
                <w:ilvl w:val="0"/>
                <w:numId w:val="0"/>
              </w:numPr>
              <w:spacing w:before="0" w:after="0"/>
              <w:rPr>
                <w:sz w:val="22"/>
                <w:szCs w:val="22"/>
              </w:rPr>
            </w:pPr>
          </w:p>
          <w:p w14:paraId="282A37A1" w14:textId="77777777" w:rsidR="001D0BDA" w:rsidRDefault="001D0BDA" w:rsidP="009137C6">
            <w:pPr>
              <w:pStyle w:val="HeaderVersion2"/>
              <w:numPr>
                <w:ilvl w:val="0"/>
                <w:numId w:val="0"/>
              </w:numPr>
              <w:spacing w:before="0" w:after="0"/>
              <w:rPr>
                <w:sz w:val="22"/>
                <w:szCs w:val="22"/>
              </w:rPr>
            </w:pPr>
          </w:p>
          <w:p w14:paraId="76A4D0C2" w14:textId="77777777" w:rsidR="001D0BDA" w:rsidRDefault="001D0BDA" w:rsidP="009137C6">
            <w:pPr>
              <w:pStyle w:val="HeaderVersion2"/>
              <w:numPr>
                <w:ilvl w:val="0"/>
                <w:numId w:val="0"/>
              </w:numPr>
              <w:spacing w:before="0" w:after="0"/>
              <w:rPr>
                <w:sz w:val="22"/>
                <w:szCs w:val="22"/>
              </w:rPr>
            </w:pPr>
          </w:p>
          <w:p w14:paraId="2BE9A84D" w14:textId="77777777" w:rsidR="001D0BDA" w:rsidRDefault="001D0BDA" w:rsidP="009137C6">
            <w:pPr>
              <w:pStyle w:val="HeaderVersion2"/>
              <w:numPr>
                <w:ilvl w:val="0"/>
                <w:numId w:val="0"/>
              </w:numPr>
              <w:spacing w:before="0" w:after="0"/>
              <w:rPr>
                <w:sz w:val="22"/>
                <w:szCs w:val="22"/>
              </w:rPr>
            </w:pPr>
          </w:p>
          <w:p w14:paraId="3DEA5555" w14:textId="77777777" w:rsidR="001D0BDA" w:rsidRDefault="001D0BDA" w:rsidP="009137C6">
            <w:pPr>
              <w:pStyle w:val="HeaderVersion2"/>
              <w:numPr>
                <w:ilvl w:val="0"/>
                <w:numId w:val="0"/>
              </w:numPr>
              <w:spacing w:before="0" w:after="0"/>
              <w:rPr>
                <w:sz w:val="22"/>
                <w:szCs w:val="22"/>
              </w:rPr>
            </w:pPr>
          </w:p>
          <w:p w14:paraId="61D88308" w14:textId="77777777" w:rsidR="001D0BDA" w:rsidRDefault="001D0BDA" w:rsidP="009137C6">
            <w:pPr>
              <w:pStyle w:val="HeaderVersion2"/>
              <w:numPr>
                <w:ilvl w:val="0"/>
                <w:numId w:val="0"/>
              </w:numPr>
              <w:spacing w:before="0" w:after="0"/>
              <w:rPr>
                <w:sz w:val="22"/>
                <w:szCs w:val="22"/>
              </w:rPr>
            </w:pPr>
          </w:p>
        </w:tc>
      </w:tr>
    </w:tbl>
    <w:p w14:paraId="6EFDD9D5"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r>
        <w:rPr>
          <w:b/>
          <w:caps/>
          <w:szCs w:val="22"/>
        </w:rPr>
        <w:lastRenderedPageBreak/>
        <w:t>3.</w:t>
      </w:r>
      <w:r>
        <w:rPr>
          <w:b/>
          <w:caps/>
          <w:szCs w:val="22"/>
        </w:rPr>
        <w:tab/>
      </w:r>
      <w:r w:rsidR="004D78BF">
        <w:rPr>
          <w:b/>
          <w:caps/>
          <w:szCs w:val="22"/>
        </w:rPr>
        <w:t>CAPACITY</w:t>
      </w:r>
    </w:p>
    <w:p w14:paraId="1B9AA0D0"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4D78BF" w:rsidRPr="008F6C58" w14:paraId="4B2F1717"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6181CB6" w14:textId="77777777" w:rsidR="004D78BF" w:rsidRDefault="004D78BF" w:rsidP="009137C6">
            <w:pPr>
              <w:pStyle w:val="HeaderVersion2"/>
              <w:numPr>
                <w:ilvl w:val="0"/>
                <w:numId w:val="0"/>
              </w:numPr>
              <w:ind w:left="426" w:hanging="426"/>
              <w:rPr>
                <w:sz w:val="22"/>
                <w:szCs w:val="22"/>
              </w:rPr>
            </w:pPr>
            <w:r>
              <w:rPr>
                <w:sz w:val="22"/>
                <w:szCs w:val="22"/>
              </w:rPr>
              <w:t>3.1. Provide an overview of experience of personnel that will be involved in providing the requirement, include:</w:t>
            </w:r>
          </w:p>
          <w:p w14:paraId="36124118" w14:textId="77777777" w:rsidR="004D78BF" w:rsidRDefault="004D78BF" w:rsidP="004D78BF">
            <w:pPr>
              <w:pStyle w:val="HeaderVersion2"/>
              <w:numPr>
                <w:ilvl w:val="0"/>
                <w:numId w:val="34"/>
              </w:numPr>
              <w:rPr>
                <w:sz w:val="22"/>
                <w:szCs w:val="22"/>
              </w:rPr>
            </w:pPr>
            <w:r>
              <w:rPr>
                <w:sz w:val="22"/>
                <w:szCs w:val="22"/>
              </w:rPr>
              <w:t>Business/Organisational Chart</w:t>
            </w:r>
          </w:p>
          <w:p w14:paraId="7557FA6D" w14:textId="77777777" w:rsidR="004D78BF" w:rsidRPr="008F6C58" w:rsidRDefault="004D78BF" w:rsidP="004D78BF">
            <w:pPr>
              <w:pStyle w:val="HeaderVersion2"/>
              <w:numPr>
                <w:ilvl w:val="0"/>
                <w:numId w:val="34"/>
              </w:numPr>
              <w:rPr>
                <w:sz w:val="22"/>
                <w:szCs w:val="22"/>
              </w:rPr>
            </w:pPr>
            <w:r>
              <w:rPr>
                <w:sz w:val="22"/>
                <w:szCs w:val="22"/>
              </w:rPr>
              <w:t>Overview of Specialised skills/qualifications and knowledge of personnel</w:t>
            </w:r>
          </w:p>
        </w:tc>
      </w:tr>
      <w:tr w:rsidR="004D78BF" w14:paraId="51D9E83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895B1FB" w14:textId="77777777" w:rsidR="004D78BF" w:rsidRDefault="004D78BF" w:rsidP="004D78BF">
            <w:pPr>
              <w:pStyle w:val="HeaderVersion2"/>
              <w:numPr>
                <w:ilvl w:val="0"/>
                <w:numId w:val="0"/>
              </w:numPr>
              <w:rPr>
                <w:sz w:val="22"/>
                <w:szCs w:val="22"/>
              </w:rPr>
            </w:pPr>
          </w:p>
        </w:tc>
      </w:tr>
      <w:tr w:rsidR="004D78BF" w14:paraId="4CDBACC6"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2FAE4D63" w14:textId="77777777" w:rsidR="004D78BF" w:rsidRDefault="004D78BF" w:rsidP="004D78BF">
            <w:pPr>
              <w:pStyle w:val="HeaderVersion2"/>
              <w:numPr>
                <w:ilvl w:val="0"/>
                <w:numId w:val="0"/>
              </w:numPr>
              <w:rPr>
                <w:sz w:val="22"/>
                <w:szCs w:val="22"/>
              </w:rPr>
            </w:pPr>
          </w:p>
        </w:tc>
      </w:tr>
      <w:tr w:rsidR="004D78BF" w14:paraId="263218D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28011A8" w14:textId="77777777" w:rsidR="004D78BF" w:rsidRDefault="004D78BF" w:rsidP="004D78BF">
            <w:pPr>
              <w:pStyle w:val="HeaderVersion2"/>
              <w:numPr>
                <w:ilvl w:val="0"/>
                <w:numId w:val="0"/>
              </w:numPr>
              <w:rPr>
                <w:sz w:val="22"/>
                <w:szCs w:val="22"/>
              </w:rPr>
            </w:pPr>
          </w:p>
        </w:tc>
      </w:tr>
      <w:tr w:rsidR="004D78BF" w14:paraId="70A0976E"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6AEF125E" w14:textId="77777777" w:rsidR="004D78BF" w:rsidRDefault="004D78BF" w:rsidP="004D78BF">
            <w:pPr>
              <w:pStyle w:val="HeaderVersion2"/>
              <w:numPr>
                <w:ilvl w:val="0"/>
                <w:numId w:val="0"/>
              </w:numPr>
              <w:rPr>
                <w:sz w:val="22"/>
                <w:szCs w:val="22"/>
              </w:rPr>
            </w:pPr>
          </w:p>
        </w:tc>
      </w:tr>
      <w:tr w:rsidR="004D78BF" w14:paraId="7CBFAC9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BDE5DC1" w14:textId="77777777" w:rsidR="004D78BF" w:rsidRDefault="004D78BF" w:rsidP="004D78BF">
            <w:pPr>
              <w:pStyle w:val="HeaderVersion2"/>
              <w:numPr>
                <w:ilvl w:val="0"/>
                <w:numId w:val="0"/>
              </w:numPr>
              <w:rPr>
                <w:sz w:val="22"/>
                <w:szCs w:val="22"/>
              </w:rPr>
            </w:pPr>
          </w:p>
        </w:tc>
      </w:tr>
    </w:tbl>
    <w:p w14:paraId="604E4519"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35BDBB4E"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tblLayout w:type="fixed"/>
        <w:tblLook w:val="04A0" w:firstRow="1" w:lastRow="0" w:firstColumn="1" w:lastColumn="0" w:noHBand="0" w:noVBand="1"/>
      </w:tblPr>
      <w:tblGrid>
        <w:gridCol w:w="3510"/>
        <w:gridCol w:w="1903"/>
        <w:gridCol w:w="1215"/>
        <w:gridCol w:w="1438"/>
        <w:gridCol w:w="1511"/>
      </w:tblGrid>
      <w:tr w:rsidR="004D78BF" w:rsidRPr="004D78BF" w14:paraId="611629CE" w14:textId="77777777" w:rsidTr="004D7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7" w:type="dxa"/>
            <w:gridSpan w:val="5"/>
          </w:tcPr>
          <w:p w14:paraId="4AC7766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sidRPr="004D78BF">
              <w:rPr>
                <w:szCs w:val="22"/>
              </w:rPr>
              <w:t>3.2. Provide detail of current contractual commitments.</w:t>
            </w:r>
          </w:p>
        </w:tc>
      </w:tr>
      <w:tr w:rsidR="004D78BF" w:rsidRPr="004D78BF" w14:paraId="7CF0E2CF" w14:textId="77777777" w:rsidTr="004D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A4E9C4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Pr>
          <w:p w14:paraId="24CD29FB"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Pr>
          <w:p w14:paraId="6DD036C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Pr>
          <w:p w14:paraId="67D2842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Pr>
          <w:p w14:paraId="1223A80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004D78BF" w:rsidRPr="004D78BF" w14:paraId="06395F9F" w14:textId="77777777" w:rsidTr="004D78BF">
        <w:tc>
          <w:tcPr>
            <w:cnfStyle w:val="001000000000" w:firstRow="0" w:lastRow="0" w:firstColumn="1" w:lastColumn="0" w:oddVBand="0" w:evenVBand="0" w:oddHBand="0" w:evenHBand="0" w:firstRowFirstColumn="0" w:firstRowLastColumn="0" w:lastRowFirstColumn="0" w:lastRowLastColumn="0"/>
            <w:tcW w:w="3510" w:type="dxa"/>
          </w:tcPr>
          <w:p w14:paraId="403A251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11ADFA5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5A698F4E"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1EAB89E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35D6A30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4D78BF" w:rsidRPr="004D78BF" w14:paraId="0ED80F5C" w14:textId="77777777" w:rsidTr="004D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21617F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04A1A02B"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Pr>
          <w:p w14:paraId="478A51C2"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Pr>
          <w:p w14:paraId="206F6BE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Pr>
          <w:p w14:paraId="6D8B2A0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4D78BF" w:rsidRPr="004D78BF" w14:paraId="05FC34A3" w14:textId="77777777" w:rsidTr="004D78BF">
        <w:tc>
          <w:tcPr>
            <w:cnfStyle w:val="001000000000" w:firstRow="0" w:lastRow="0" w:firstColumn="1" w:lastColumn="0" w:oddVBand="0" w:evenVBand="0" w:oddHBand="0" w:evenHBand="0" w:firstRowFirstColumn="0" w:firstRowLastColumn="0" w:lastRowFirstColumn="0" w:lastRowLastColumn="0"/>
            <w:tcW w:w="3510" w:type="dxa"/>
          </w:tcPr>
          <w:p w14:paraId="11D1F48C"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3E9F5435"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016E5BA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01C007AB"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3EF2DC5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377C0477"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2BC42C5D"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4D78BF" w:rsidRPr="008F6C58" w14:paraId="6F41AA72"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FE6AB2D" w14:textId="77777777" w:rsidR="004D78BF" w:rsidRPr="008F6C58" w:rsidRDefault="00E97A3A" w:rsidP="00E97A3A">
            <w:pPr>
              <w:pStyle w:val="HeaderVersion2"/>
              <w:numPr>
                <w:ilvl w:val="0"/>
                <w:numId w:val="0"/>
              </w:numPr>
              <w:ind w:left="426" w:hanging="426"/>
              <w:rPr>
                <w:sz w:val="22"/>
                <w:szCs w:val="22"/>
              </w:rPr>
            </w:pPr>
            <w:r>
              <w:rPr>
                <w:sz w:val="22"/>
                <w:szCs w:val="22"/>
              </w:rPr>
              <w:t>3.3. Details of Performance Management or Quality Management systems and standards implemented by the Tenderer.</w:t>
            </w:r>
          </w:p>
        </w:tc>
      </w:tr>
      <w:tr w:rsidR="004D78BF" w14:paraId="16B9802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534D418" w14:textId="77777777" w:rsidR="004D78BF" w:rsidRDefault="004D78BF" w:rsidP="00E97A3A">
            <w:pPr>
              <w:pStyle w:val="HeaderVersion2"/>
              <w:numPr>
                <w:ilvl w:val="0"/>
                <w:numId w:val="0"/>
              </w:numPr>
              <w:rPr>
                <w:sz w:val="22"/>
                <w:szCs w:val="22"/>
              </w:rPr>
            </w:pPr>
          </w:p>
        </w:tc>
      </w:tr>
      <w:tr w:rsidR="00E97A3A" w14:paraId="7CE02827"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65760D11" w14:textId="77777777" w:rsidR="00E97A3A" w:rsidRDefault="00E97A3A" w:rsidP="00E97A3A">
            <w:pPr>
              <w:pStyle w:val="HeaderVersion2"/>
              <w:numPr>
                <w:ilvl w:val="0"/>
                <w:numId w:val="0"/>
              </w:numPr>
              <w:rPr>
                <w:sz w:val="22"/>
                <w:szCs w:val="22"/>
              </w:rPr>
            </w:pPr>
          </w:p>
        </w:tc>
      </w:tr>
      <w:tr w:rsidR="00E97A3A" w14:paraId="1E3D51A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E715E59" w14:textId="77777777" w:rsidR="00E97A3A" w:rsidRDefault="00E97A3A" w:rsidP="00E97A3A">
            <w:pPr>
              <w:pStyle w:val="HeaderVersion2"/>
              <w:numPr>
                <w:ilvl w:val="0"/>
                <w:numId w:val="0"/>
              </w:numPr>
              <w:rPr>
                <w:sz w:val="22"/>
                <w:szCs w:val="22"/>
              </w:rPr>
            </w:pPr>
          </w:p>
        </w:tc>
      </w:tr>
      <w:tr w:rsidR="00E97A3A" w14:paraId="2AEEDFFC"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31732F6B" w14:textId="77777777" w:rsidR="00E97A3A" w:rsidRDefault="00E97A3A" w:rsidP="00E97A3A">
            <w:pPr>
              <w:pStyle w:val="HeaderVersion2"/>
              <w:numPr>
                <w:ilvl w:val="0"/>
                <w:numId w:val="0"/>
              </w:numPr>
              <w:rPr>
                <w:sz w:val="22"/>
                <w:szCs w:val="22"/>
              </w:rPr>
            </w:pPr>
          </w:p>
        </w:tc>
      </w:tr>
      <w:tr w:rsidR="00E97A3A" w14:paraId="6BE0E27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9137E4C" w14:textId="77777777" w:rsidR="00E97A3A" w:rsidRDefault="00E97A3A" w:rsidP="00E97A3A">
            <w:pPr>
              <w:pStyle w:val="HeaderVersion2"/>
              <w:numPr>
                <w:ilvl w:val="0"/>
                <w:numId w:val="0"/>
              </w:numPr>
              <w:rPr>
                <w:sz w:val="22"/>
                <w:szCs w:val="22"/>
              </w:rPr>
            </w:pPr>
          </w:p>
        </w:tc>
      </w:tr>
    </w:tbl>
    <w:p w14:paraId="2D5D5D5B"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71D3296C" w14:textId="77777777" w:rsidR="00287E19" w:rsidRDefault="00287E19">
      <w:r>
        <w:rPr>
          <w:bCs/>
        </w:rPr>
        <w:br w:type="page"/>
      </w:r>
    </w:p>
    <w:tbl>
      <w:tblPr>
        <w:tblStyle w:val="LightList-Accent2"/>
        <w:tblW w:w="0" w:type="auto"/>
        <w:tblLook w:val="04A0" w:firstRow="1" w:lastRow="0" w:firstColumn="1" w:lastColumn="0" w:noHBand="0" w:noVBand="1"/>
      </w:tblPr>
      <w:tblGrid>
        <w:gridCol w:w="9515"/>
      </w:tblGrid>
      <w:tr w:rsidR="005419FE" w:rsidRPr="008F6C58" w14:paraId="23660E29" w14:textId="77777777" w:rsidTr="0091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CE90B5F" w14:textId="77777777" w:rsidR="005419FE" w:rsidRPr="008F6C58" w:rsidRDefault="005419FE" w:rsidP="005419FE">
            <w:pPr>
              <w:pStyle w:val="HeaderVersion2"/>
              <w:numPr>
                <w:ilvl w:val="0"/>
                <w:numId w:val="0"/>
              </w:numPr>
              <w:ind w:left="426" w:hanging="426"/>
              <w:rPr>
                <w:sz w:val="22"/>
                <w:szCs w:val="22"/>
              </w:rPr>
            </w:pPr>
            <w:r>
              <w:rPr>
                <w:sz w:val="22"/>
                <w:szCs w:val="22"/>
              </w:rPr>
              <w:lastRenderedPageBreak/>
              <w:t>3.4. List and Details of Vehicles and Plant Equipment to be used in this Contract</w:t>
            </w:r>
          </w:p>
        </w:tc>
      </w:tr>
      <w:tr w:rsidR="005419FE" w14:paraId="547D0D09"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D39FBC9" w14:textId="77777777" w:rsidR="005419FE" w:rsidRDefault="005419FE" w:rsidP="0091205F">
            <w:pPr>
              <w:pStyle w:val="HeaderVersion2"/>
              <w:numPr>
                <w:ilvl w:val="0"/>
                <w:numId w:val="0"/>
              </w:numPr>
              <w:rPr>
                <w:sz w:val="22"/>
                <w:szCs w:val="22"/>
              </w:rPr>
            </w:pPr>
          </w:p>
        </w:tc>
      </w:tr>
      <w:tr w:rsidR="005419FE" w14:paraId="65322FC0"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5C69E2E4" w14:textId="77777777" w:rsidR="005419FE" w:rsidRDefault="005419FE" w:rsidP="0091205F">
            <w:pPr>
              <w:pStyle w:val="HeaderVersion2"/>
              <w:numPr>
                <w:ilvl w:val="0"/>
                <w:numId w:val="0"/>
              </w:numPr>
              <w:rPr>
                <w:sz w:val="22"/>
                <w:szCs w:val="22"/>
              </w:rPr>
            </w:pPr>
          </w:p>
        </w:tc>
      </w:tr>
      <w:tr w:rsidR="005419FE" w14:paraId="3A1E2F35"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15EBA4E" w14:textId="77777777" w:rsidR="005419FE" w:rsidRDefault="005419FE" w:rsidP="0091205F">
            <w:pPr>
              <w:pStyle w:val="HeaderVersion2"/>
              <w:numPr>
                <w:ilvl w:val="0"/>
                <w:numId w:val="0"/>
              </w:numPr>
              <w:rPr>
                <w:sz w:val="22"/>
                <w:szCs w:val="22"/>
              </w:rPr>
            </w:pPr>
          </w:p>
        </w:tc>
      </w:tr>
      <w:tr w:rsidR="005419FE" w14:paraId="02B5F570"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3305DB2C" w14:textId="77777777" w:rsidR="005419FE" w:rsidRDefault="005419FE" w:rsidP="0091205F">
            <w:pPr>
              <w:pStyle w:val="HeaderVersion2"/>
              <w:numPr>
                <w:ilvl w:val="0"/>
                <w:numId w:val="0"/>
              </w:numPr>
              <w:rPr>
                <w:sz w:val="22"/>
                <w:szCs w:val="22"/>
              </w:rPr>
            </w:pPr>
          </w:p>
        </w:tc>
      </w:tr>
      <w:tr w:rsidR="005419FE" w14:paraId="17F51A2B"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99583FC" w14:textId="77777777" w:rsidR="005419FE" w:rsidRDefault="005419FE" w:rsidP="0091205F">
            <w:pPr>
              <w:pStyle w:val="HeaderVersion2"/>
              <w:numPr>
                <w:ilvl w:val="0"/>
                <w:numId w:val="0"/>
              </w:numPr>
              <w:rPr>
                <w:sz w:val="22"/>
                <w:szCs w:val="22"/>
              </w:rPr>
            </w:pPr>
          </w:p>
        </w:tc>
      </w:tr>
      <w:tr w:rsidR="005419FE" w14:paraId="7112782B"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30F98FE8" w14:textId="77777777" w:rsidR="005419FE" w:rsidRDefault="005419FE" w:rsidP="0091205F">
            <w:pPr>
              <w:pStyle w:val="HeaderVersion2"/>
              <w:numPr>
                <w:ilvl w:val="0"/>
                <w:numId w:val="0"/>
              </w:numPr>
              <w:rPr>
                <w:sz w:val="22"/>
                <w:szCs w:val="22"/>
              </w:rPr>
            </w:pPr>
          </w:p>
        </w:tc>
      </w:tr>
      <w:tr w:rsidR="005419FE" w14:paraId="4215A3B3"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C98EEFF" w14:textId="77777777" w:rsidR="005419FE" w:rsidRDefault="005419FE" w:rsidP="0091205F">
            <w:pPr>
              <w:pStyle w:val="HeaderVersion2"/>
              <w:numPr>
                <w:ilvl w:val="0"/>
                <w:numId w:val="0"/>
              </w:numPr>
              <w:rPr>
                <w:sz w:val="22"/>
                <w:szCs w:val="22"/>
              </w:rPr>
            </w:pPr>
          </w:p>
        </w:tc>
      </w:tr>
      <w:tr w:rsidR="005419FE" w14:paraId="535165E4"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5335D5A1" w14:textId="77777777" w:rsidR="005419FE" w:rsidRDefault="005419FE" w:rsidP="0091205F">
            <w:pPr>
              <w:pStyle w:val="HeaderVersion2"/>
              <w:numPr>
                <w:ilvl w:val="0"/>
                <w:numId w:val="0"/>
              </w:numPr>
              <w:rPr>
                <w:sz w:val="22"/>
                <w:szCs w:val="22"/>
              </w:rPr>
            </w:pPr>
          </w:p>
        </w:tc>
      </w:tr>
      <w:tr w:rsidR="005419FE" w14:paraId="55969869"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4BEC4F3" w14:textId="77777777" w:rsidR="005419FE" w:rsidRDefault="005419FE" w:rsidP="0091205F">
            <w:pPr>
              <w:pStyle w:val="HeaderVersion2"/>
              <w:numPr>
                <w:ilvl w:val="0"/>
                <w:numId w:val="0"/>
              </w:numPr>
              <w:rPr>
                <w:sz w:val="22"/>
                <w:szCs w:val="22"/>
              </w:rPr>
            </w:pPr>
          </w:p>
        </w:tc>
      </w:tr>
      <w:tr w:rsidR="005419FE" w14:paraId="7C9B090B"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0D61D0FC" w14:textId="77777777" w:rsidR="005419FE" w:rsidRDefault="005419FE" w:rsidP="0091205F">
            <w:pPr>
              <w:pStyle w:val="HeaderVersion2"/>
              <w:numPr>
                <w:ilvl w:val="0"/>
                <w:numId w:val="0"/>
              </w:numPr>
              <w:rPr>
                <w:sz w:val="22"/>
                <w:szCs w:val="22"/>
              </w:rPr>
            </w:pPr>
          </w:p>
        </w:tc>
      </w:tr>
      <w:tr w:rsidR="005419FE" w14:paraId="1CA3A9B6"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2B6DF5C" w14:textId="77777777" w:rsidR="005419FE" w:rsidRDefault="005419FE" w:rsidP="0091205F">
            <w:pPr>
              <w:pStyle w:val="HeaderVersion2"/>
              <w:numPr>
                <w:ilvl w:val="0"/>
                <w:numId w:val="0"/>
              </w:numPr>
              <w:rPr>
                <w:sz w:val="22"/>
                <w:szCs w:val="22"/>
              </w:rPr>
            </w:pPr>
          </w:p>
        </w:tc>
      </w:tr>
      <w:tr w:rsidR="005419FE" w14:paraId="4FB59573"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4DB26410" w14:textId="77777777" w:rsidR="005419FE" w:rsidRDefault="005419FE" w:rsidP="0091205F">
            <w:pPr>
              <w:pStyle w:val="HeaderVersion2"/>
              <w:numPr>
                <w:ilvl w:val="0"/>
                <w:numId w:val="0"/>
              </w:numPr>
              <w:rPr>
                <w:sz w:val="22"/>
                <w:szCs w:val="22"/>
              </w:rPr>
            </w:pPr>
          </w:p>
        </w:tc>
      </w:tr>
      <w:tr w:rsidR="005419FE" w14:paraId="3C9AB35F"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4333C3D" w14:textId="77777777" w:rsidR="005419FE" w:rsidRDefault="005419FE" w:rsidP="0091205F">
            <w:pPr>
              <w:pStyle w:val="HeaderVersion2"/>
              <w:numPr>
                <w:ilvl w:val="0"/>
                <w:numId w:val="0"/>
              </w:numPr>
              <w:rPr>
                <w:sz w:val="22"/>
                <w:szCs w:val="22"/>
              </w:rPr>
            </w:pPr>
          </w:p>
        </w:tc>
      </w:tr>
      <w:tr w:rsidR="005419FE" w14:paraId="516E3BE5"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15E01ABB" w14:textId="77777777" w:rsidR="005419FE" w:rsidRDefault="005419FE" w:rsidP="0091205F">
            <w:pPr>
              <w:pStyle w:val="HeaderVersion2"/>
              <w:numPr>
                <w:ilvl w:val="0"/>
                <w:numId w:val="0"/>
              </w:numPr>
              <w:rPr>
                <w:sz w:val="22"/>
                <w:szCs w:val="22"/>
              </w:rPr>
            </w:pPr>
          </w:p>
        </w:tc>
      </w:tr>
      <w:tr w:rsidR="005419FE" w14:paraId="503B2743"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CFC905E" w14:textId="77777777" w:rsidR="005419FE" w:rsidRDefault="005419FE" w:rsidP="0091205F">
            <w:pPr>
              <w:pStyle w:val="HeaderVersion2"/>
              <w:numPr>
                <w:ilvl w:val="0"/>
                <w:numId w:val="0"/>
              </w:numPr>
              <w:rPr>
                <w:sz w:val="22"/>
                <w:szCs w:val="22"/>
              </w:rPr>
            </w:pPr>
          </w:p>
        </w:tc>
      </w:tr>
    </w:tbl>
    <w:p w14:paraId="085E0943"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1A96139A"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8F6C58" w14:paraId="223CB77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A7AC0A2" w14:textId="77777777" w:rsidR="00E97A3A" w:rsidRPr="008F6C58" w:rsidRDefault="00E97A3A" w:rsidP="005419FE">
            <w:pPr>
              <w:pStyle w:val="HeaderVersion2"/>
              <w:numPr>
                <w:ilvl w:val="0"/>
                <w:numId w:val="0"/>
              </w:numPr>
              <w:ind w:left="426" w:hanging="426"/>
              <w:rPr>
                <w:sz w:val="22"/>
                <w:szCs w:val="22"/>
              </w:rPr>
            </w:pPr>
            <w:r>
              <w:rPr>
                <w:sz w:val="22"/>
                <w:szCs w:val="22"/>
              </w:rPr>
              <w:t>3.</w:t>
            </w:r>
            <w:r w:rsidR="005419FE">
              <w:rPr>
                <w:sz w:val="22"/>
                <w:szCs w:val="22"/>
              </w:rPr>
              <w:t>5</w:t>
            </w:r>
            <w:r>
              <w:rPr>
                <w:sz w:val="22"/>
                <w:szCs w:val="22"/>
              </w:rPr>
              <w:t>. Details of Risk Management or Contingency Plans that will be implemented by the Tenderer in delivery of the Works.</w:t>
            </w:r>
          </w:p>
        </w:tc>
      </w:tr>
      <w:tr w:rsidR="00E97A3A" w14:paraId="574B24F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E57BF1B" w14:textId="77777777" w:rsidR="00E97A3A" w:rsidRDefault="00E97A3A" w:rsidP="009137C6">
            <w:pPr>
              <w:pStyle w:val="HeaderVersion2"/>
              <w:numPr>
                <w:ilvl w:val="0"/>
                <w:numId w:val="0"/>
              </w:numPr>
              <w:rPr>
                <w:sz w:val="22"/>
                <w:szCs w:val="22"/>
              </w:rPr>
            </w:pPr>
          </w:p>
        </w:tc>
      </w:tr>
      <w:tr w:rsidR="00E97A3A" w14:paraId="5B804141"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78D69788" w14:textId="77777777" w:rsidR="00E97A3A" w:rsidRDefault="00E97A3A" w:rsidP="009137C6">
            <w:pPr>
              <w:pStyle w:val="HeaderVersion2"/>
              <w:numPr>
                <w:ilvl w:val="0"/>
                <w:numId w:val="0"/>
              </w:numPr>
              <w:rPr>
                <w:sz w:val="22"/>
                <w:szCs w:val="22"/>
              </w:rPr>
            </w:pPr>
          </w:p>
        </w:tc>
      </w:tr>
      <w:tr w:rsidR="00E97A3A" w14:paraId="53B7D47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2543666" w14:textId="77777777" w:rsidR="00E97A3A" w:rsidRDefault="00E97A3A" w:rsidP="009137C6">
            <w:pPr>
              <w:pStyle w:val="HeaderVersion2"/>
              <w:numPr>
                <w:ilvl w:val="0"/>
                <w:numId w:val="0"/>
              </w:numPr>
              <w:rPr>
                <w:sz w:val="22"/>
                <w:szCs w:val="22"/>
              </w:rPr>
            </w:pPr>
          </w:p>
        </w:tc>
      </w:tr>
      <w:tr w:rsidR="00E97A3A" w14:paraId="0C290724"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4E5E211C" w14:textId="77777777" w:rsidR="00E97A3A" w:rsidRDefault="00E97A3A" w:rsidP="009137C6">
            <w:pPr>
              <w:pStyle w:val="HeaderVersion2"/>
              <w:numPr>
                <w:ilvl w:val="0"/>
                <w:numId w:val="0"/>
              </w:numPr>
              <w:rPr>
                <w:sz w:val="22"/>
                <w:szCs w:val="22"/>
              </w:rPr>
            </w:pPr>
          </w:p>
        </w:tc>
      </w:tr>
      <w:tr w:rsidR="00E97A3A" w14:paraId="31107FF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D03ACFF" w14:textId="77777777" w:rsidR="00E97A3A" w:rsidRDefault="00E97A3A" w:rsidP="009137C6">
            <w:pPr>
              <w:pStyle w:val="HeaderVersion2"/>
              <w:numPr>
                <w:ilvl w:val="0"/>
                <w:numId w:val="0"/>
              </w:numPr>
              <w:rPr>
                <w:sz w:val="22"/>
                <w:szCs w:val="22"/>
              </w:rPr>
            </w:pPr>
          </w:p>
        </w:tc>
      </w:tr>
    </w:tbl>
    <w:p w14:paraId="6109EB96"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549FD6EC"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8F6C58" w14:paraId="40AF95AD"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304F820" w14:textId="77777777" w:rsidR="00E97A3A" w:rsidRPr="008F6C58" w:rsidRDefault="00E97A3A" w:rsidP="005419FE">
            <w:pPr>
              <w:pStyle w:val="HeaderVersion2"/>
              <w:numPr>
                <w:ilvl w:val="0"/>
                <w:numId w:val="0"/>
              </w:numPr>
              <w:ind w:left="426" w:hanging="426"/>
              <w:rPr>
                <w:sz w:val="22"/>
                <w:szCs w:val="22"/>
              </w:rPr>
            </w:pPr>
            <w:r>
              <w:rPr>
                <w:sz w:val="22"/>
                <w:szCs w:val="22"/>
              </w:rPr>
              <w:lastRenderedPageBreak/>
              <w:t>3.</w:t>
            </w:r>
            <w:r w:rsidR="005419FE">
              <w:rPr>
                <w:sz w:val="22"/>
                <w:szCs w:val="22"/>
              </w:rPr>
              <w:t>6</w:t>
            </w:r>
            <w:r>
              <w:rPr>
                <w:sz w:val="22"/>
                <w:szCs w:val="22"/>
              </w:rPr>
              <w:t xml:space="preserve">. Detail how </w:t>
            </w:r>
            <w:r w:rsidR="006409F8">
              <w:rPr>
                <w:sz w:val="22"/>
                <w:szCs w:val="22"/>
              </w:rPr>
              <w:t>the Tenderer</w:t>
            </w:r>
            <w:r>
              <w:rPr>
                <w:sz w:val="22"/>
                <w:szCs w:val="22"/>
              </w:rPr>
              <w:t xml:space="preserve"> intend</w:t>
            </w:r>
            <w:r w:rsidR="006409F8">
              <w:rPr>
                <w:sz w:val="22"/>
                <w:szCs w:val="22"/>
              </w:rPr>
              <w:t>s</w:t>
            </w:r>
            <w:r>
              <w:rPr>
                <w:sz w:val="22"/>
                <w:szCs w:val="22"/>
              </w:rPr>
              <w:t xml:space="preserve"> to ensure that all Permits, Approvals and Clearances are obtained, including how w</w:t>
            </w:r>
            <w:r w:rsidR="006409F8">
              <w:rPr>
                <w:sz w:val="22"/>
                <w:szCs w:val="22"/>
              </w:rPr>
              <w:t>aste from the project will be managed.</w:t>
            </w:r>
          </w:p>
        </w:tc>
      </w:tr>
      <w:tr w:rsidR="00E97A3A" w14:paraId="516C865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B0DF493" w14:textId="77777777" w:rsidR="00E97A3A" w:rsidRDefault="00E97A3A" w:rsidP="009137C6">
            <w:pPr>
              <w:pStyle w:val="HeaderVersion2"/>
              <w:numPr>
                <w:ilvl w:val="0"/>
                <w:numId w:val="0"/>
              </w:numPr>
              <w:rPr>
                <w:sz w:val="22"/>
                <w:szCs w:val="22"/>
              </w:rPr>
            </w:pPr>
          </w:p>
        </w:tc>
      </w:tr>
      <w:tr w:rsidR="00E97A3A" w14:paraId="77CA24E9"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4B6B8B41" w14:textId="77777777" w:rsidR="00E97A3A" w:rsidRDefault="00E97A3A" w:rsidP="009137C6">
            <w:pPr>
              <w:pStyle w:val="HeaderVersion2"/>
              <w:numPr>
                <w:ilvl w:val="0"/>
                <w:numId w:val="0"/>
              </w:numPr>
              <w:rPr>
                <w:sz w:val="22"/>
                <w:szCs w:val="22"/>
              </w:rPr>
            </w:pPr>
          </w:p>
        </w:tc>
      </w:tr>
      <w:tr w:rsidR="00E97A3A" w14:paraId="3DB5A6E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0F6F8DB" w14:textId="77777777" w:rsidR="00E97A3A" w:rsidRDefault="00E97A3A" w:rsidP="009137C6">
            <w:pPr>
              <w:pStyle w:val="HeaderVersion2"/>
              <w:numPr>
                <w:ilvl w:val="0"/>
                <w:numId w:val="0"/>
              </w:numPr>
              <w:rPr>
                <w:sz w:val="22"/>
                <w:szCs w:val="22"/>
              </w:rPr>
            </w:pPr>
          </w:p>
        </w:tc>
      </w:tr>
      <w:tr w:rsidR="00E97A3A" w14:paraId="11621783"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7CD1A2DE" w14:textId="77777777" w:rsidR="00E97A3A" w:rsidRDefault="00E97A3A" w:rsidP="009137C6">
            <w:pPr>
              <w:pStyle w:val="HeaderVersion2"/>
              <w:numPr>
                <w:ilvl w:val="0"/>
                <w:numId w:val="0"/>
              </w:numPr>
              <w:rPr>
                <w:sz w:val="22"/>
                <w:szCs w:val="22"/>
              </w:rPr>
            </w:pPr>
          </w:p>
        </w:tc>
      </w:tr>
      <w:tr w:rsidR="00E97A3A" w14:paraId="7C5A0E9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B2CAF9D" w14:textId="77777777" w:rsidR="00E97A3A" w:rsidRDefault="00E97A3A" w:rsidP="009137C6">
            <w:pPr>
              <w:pStyle w:val="HeaderVersion2"/>
              <w:numPr>
                <w:ilvl w:val="0"/>
                <w:numId w:val="0"/>
              </w:numPr>
              <w:rPr>
                <w:sz w:val="22"/>
                <w:szCs w:val="22"/>
              </w:rPr>
            </w:pPr>
          </w:p>
        </w:tc>
      </w:tr>
    </w:tbl>
    <w:p w14:paraId="25EFDBE1"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7DD312C9"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8F6C58" w14:paraId="6F764958"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584B73C" w14:textId="77777777" w:rsidR="00E97A3A" w:rsidRPr="008F6C58" w:rsidRDefault="00E97A3A" w:rsidP="005419FE">
            <w:pPr>
              <w:pStyle w:val="HeaderVersion2"/>
              <w:numPr>
                <w:ilvl w:val="0"/>
                <w:numId w:val="0"/>
              </w:numPr>
              <w:ind w:left="426" w:hanging="426"/>
              <w:rPr>
                <w:sz w:val="22"/>
                <w:szCs w:val="22"/>
              </w:rPr>
            </w:pPr>
            <w:r>
              <w:rPr>
                <w:sz w:val="22"/>
                <w:szCs w:val="22"/>
              </w:rPr>
              <w:t>3</w:t>
            </w:r>
            <w:r w:rsidR="006409F8">
              <w:rPr>
                <w:sz w:val="22"/>
                <w:szCs w:val="22"/>
              </w:rPr>
              <w:t>.</w:t>
            </w:r>
            <w:r w:rsidR="005419FE">
              <w:rPr>
                <w:sz w:val="22"/>
                <w:szCs w:val="22"/>
              </w:rPr>
              <w:t>7</w:t>
            </w:r>
            <w:r>
              <w:rPr>
                <w:sz w:val="22"/>
                <w:szCs w:val="22"/>
              </w:rPr>
              <w:t>. Detail any legal action pending that may impact the Tenderer’s ability to meet the requirements of the Request for Tender.</w:t>
            </w:r>
          </w:p>
        </w:tc>
      </w:tr>
      <w:tr w:rsidR="00E97A3A" w14:paraId="213F7B9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7E898ED" w14:textId="77777777" w:rsidR="00E97A3A" w:rsidRDefault="00E97A3A" w:rsidP="009137C6">
            <w:pPr>
              <w:pStyle w:val="HeaderVersion2"/>
              <w:numPr>
                <w:ilvl w:val="0"/>
                <w:numId w:val="0"/>
              </w:numPr>
              <w:rPr>
                <w:sz w:val="22"/>
                <w:szCs w:val="22"/>
              </w:rPr>
            </w:pPr>
          </w:p>
        </w:tc>
      </w:tr>
      <w:tr w:rsidR="00E97A3A" w14:paraId="4FB1DCCC"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1B741762" w14:textId="77777777" w:rsidR="00E97A3A" w:rsidRDefault="00E97A3A" w:rsidP="009137C6">
            <w:pPr>
              <w:pStyle w:val="HeaderVersion2"/>
              <w:numPr>
                <w:ilvl w:val="0"/>
                <w:numId w:val="0"/>
              </w:numPr>
              <w:rPr>
                <w:sz w:val="22"/>
                <w:szCs w:val="22"/>
              </w:rPr>
            </w:pPr>
          </w:p>
        </w:tc>
      </w:tr>
      <w:tr w:rsidR="00E97A3A" w14:paraId="736925B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57061E9" w14:textId="77777777" w:rsidR="00E97A3A" w:rsidRDefault="00E97A3A" w:rsidP="009137C6">
            <w:pPr>
              <w:pStyle w:val="HeaderVersion2"/>
              <w:numPr>
                <w:ilvl w:val="0"/>
                <w:numId w:val="0"/>
              </w:numPr>
              <w:rPr>
                <w:sz w:val="22"/>
                <w:szCs w:val="22"/>
              </w:rPr>
            </w:pPr>
          </w:p>
        </w:tc>
      </w:tr>
      <w:tr w:rsidR="00E97A3A" w14:paraId="7E065642"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23DA0534" w14:textId="77777777" w:rsidR="00E97A3A" w:rsidRDefault="00E97A3A" w:rsidP="009137C6">
            <w:pPr>
              <w:pStyle w:val="HeaderVersion2"/>
              <w:numPr>
                <w:ilvl w:val="0"/>
                <w:numId w:val="0"/>
              </w:numPr>
              <w:rPr>
                <w:sz w:val="22"/>
                <w:szCs w:val="22"/>
              </w:rPr>
            </w:pPr>
          </w:p>
        </w:tc>
      </w:tr>
      <w:tr w:rsidR="00E97A3A" w14:paraId="1FD151C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4280EEC" w14:textId="77777777" w:rsidR="00E97A3A" w:rsidRDefault="00E97A3A" w:rsidP="009137C6">
            <w:pPr>
              <w:pStyle w:val="HeaderVersion2"/>
              <w:numPr>
                <w:ilvl w:val="0"/>
                <w:numId w:val="0"/>
              </w:numPr>
              <w:rPr>
                <w:sz w:val="22"/>
                <w:szCs w:val="22"/>
              </w:rPr>
            </w:pPr>
          </w:p>
        </w:tc>
      </w:tr>
    </w:tbl>
    <w:p w14:paraId="3C3ACAD5"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3684262B" w14:textId="77777777" w:rsidR="00E97A3A" w:rsidRDefault="00E97A3A">
      <w:pPr>
        <w:overflowPunct/>
        <w:autoSpaceDE/>
        <w:autoSpaceDN/>
        <w:adjustRightInd/>
        <w:spacing w:after="200" w:line="276" w:lineRule="auto"/>
        <w:textAlignment w:val="auto"/>
        <w:rPr>
          <w:b/>
          <w:caps/>
          <w:szCs w:val="22"/>
        </w:rPr>
      </w:pPr>
      <w:r>
        <w:rPr>
          <w:b/>
          <w:caps/>
          <w:szCs w:val="22"/>
        </w:rPr>
        <w:br w:type="page"/>
      </w:r>
    </w:p>
    <w:p w14:paraId="06B922D4"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8F6C58" w14:paraId="4DA21D79"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779E561" w14:textId="77777777" w:rsidR="00E97A3A" w:rsidRDefault="00E97A3A" w:rsidP="009137C6">
            <w:pPr>
              <w:pStyle w:val="HeaderVersion2"/>
              <w:numPr>
                <w:ilvl w:val="0"/>
                <w:numId w:val="0"/>
              </w:numPr>
              <w:ind w:left="426" w:hanging="426"/>
              <w:rPr>
                <w:sz w:val="22"/>
                <w:szCs w:val="22"/>
              </w:rPr>
            </w:pPr>
            <w:r>
              <w:rPr>
                <w:sz w:val="22"/>
                <w:szCs w:val="22"/>
              </w:rPr>
              <w:t>3</w:t>
            </w:r>
            <w:r w:rsidR="006409F8">
              <w:rPr>
                <w:sz w:val="22"/>
                <w:szCs w:val="22"/>
              </w:rPr>
              <w:t>.</w:t>
            </w:r>
            <w:r w:rsidR="005419FE">
              <w:rPr>
                <w:sz w:val="22"/>
                <w:szCs w:val="22"/>
              </w:rPr>
              <w:t>8</w:t>
            </w:r>
            <w:r>
              <w:rPr>
                <w:sz w:val="22"/>
                <w:szCs w:val="22"/>
              </w:rPr>
              <w:t xml:space="preserve">. Outline the arrangements </w:t>
            </w:r>
            <w:r w:rsidR="006409F8">
              <w:rPr>
                <w:sz w:val="22"/>
                <w:szCs w:val="22"/>
              </w:rPr>
              <w:t>the Tenderer</w:t>
            </w:r>
            <w:r>
              <w:rPr>
                <w:sz w:val="22"/>
                <w:szCs w:val="22"/>
              </w:rPr>
              <w:t xml:space="preserve"> will put in place to manage the following – specifically </w:t>
            </w:r>
            <w:r w:rsidR="006409F8">
              <w:rPr>
                <w:sz w:val="22"/>
                <w:szCs w:val="22"/>
              </w:rPr>
              <w:t>in relation to</w:t>
            </w:r>
            <w:r>
              <w:rPr>
                <w:sz w:val="22"/>
                <w:szCs w:val="22"/>
              </w:rPr>
              <w:t xml:space="preserve"> these Works:</w:t>
            </w:r>
          </w:p>
          <w:p w14:paraId="6A615CDA" w14:textId="77777777" w:rsidR="00E97A3A" w:rsidRDefault="00E97A3A" w:rsidP="00E97A3A">
            <w:pPr>
              <w:pStyle w:val="HeaderVersion2"/>
              <w:numPr>
                <w:ilvl w:val="0"/>
                <w:numId w:val="35"/>
              </w:numPr>
              <w:rPr>
                <w:sz w:val="22"/>
                <w:szCs w:val="22"/>
              </w:rPr>
            </w:pPr>
            <w:r>
              <w:rPr>
                <w:sz w:val="22"/>
                <w:szCs w:val="22"/>
              </w:rPr>
              <w:t>Consultation, cooperation and coordination with all stakeholders including sub-contractors</w:t>
            </w:r>
          </w:p>
          <w:p w14:paraId="34341440" w14:textId="77777777" w:rsidR="00E97A3A" w:rsidRDefault="00E97A3A" w:rsidP="00E97A3A">
            <w:pPr>
              <w:pStyle w:val="HeaderVersion2"/>
              <w:numPr>
                <w:ilvl w:val="0"/>
                <w:numId w:val="35"/>
              </w:numPr>
              <w:rPr>
                <w:sz w:val="22"/>
                <w:szCs w:val="22"/>
              </w:rPr>
            </w:pPr>
            <w:r>
              <w:rPr>
                <w:sz w:val="22"/>
                <w:szCs w:val="22"/>
              </w:rPr>
              <w:t>Monitoring of Work Health and Safety training and site inductions;</w:t>
            </w:r>
          </w:p>
          <w:p w14:paraId="4CF9BB28" w14:textId="77777777" w:rsidR="00E97A3A" w:rsidRDefault="00E97A3A" w:rsidP="00E97A3A">
            <w:pPr>
              <w:pStyle w:val="HeaderVersion2"/>
              <w:numPr>
                <w:ilvl w:val="0"/>
                <w:numId w:val="35"/>
              </w:numPr>
              <w:rPr>
                <w:sz w:val="22"/>
                <w:szCs w:val="22"/>
              </w:rPr>
            </w:pPr>
            <w:r>
              <w:rPr>
                <w:sz w:val="22"/>
                <w:szCs w:val="22"/>
              </w:rPr>
              <w:t>Managing any Work Health and Safety incidents including reporting and notification;</w:t>
            </w:r>
          </w:p>
          <w:p w14:paraId="238DDA8E" w14:textId="77777777" w:rsidR="00E97A3A" w:rsidRDefault="00E97A3A" w:rsidP="00E97A3A">
            <w:pPr>
              <w:pStyle w:val="HeaderVersion2"/>
              <w:numPr>
                <w:ilvl w:val="0"/>
                <w:numId w:val="35"/>
              </w:numPr>
              <w:rPr>
                <w:sz w:val="22"/>
                <w:szCs w:val="22"/>
              </w:rPr>
            </w:pPr>
            <w:r>
              <w:rPr>
                <w:sz w:val="22"/>
                <w:szCs w:val="22"/>
              </w:rPr>
              <w:t>Identifying hazards, assess and control risks associated with this specific project; and</w:t>
            </w:r>
          </w:p>
          <w:p w14:paraId="14063814" w14:textId="77777777" w:rsidR="00E97A3A" w:rsidRPr="008F6C58" w:rsidRDefault="00E97A3A" w:rsidP="00E97A3A">
            <w:pPr>
              <w:pStyle w:val="HeaderVersion2"/>
              <w:numPr>
                <w:ilvl w:val="0"/>
                <w:numId w:val="35"/>
              </w:numPr>
              <w:rPr>
                <w:sz w:val="22"/>
                <w:szCs w:val="22"/>
              </w:rPr>
            </w:pPr>
            <w:r>
              <w:rPr>
                <w:sz w:val="22"/>
                <w:szCs w:val="22"/>
              </w:rPr>
              <w:t>Management of Sub-Contractors including collection, assessing, monitoring and reviewing Safe Work Method Statements.</w:t>
            </w:r>
          </w:p>
        </w:tc>
      </w:tr>
      <w:tr w:rsidR="00E97A3A" w14:paraId="00AA8690" w14:textId="77777777" w:rsidTr="009137C6">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15" w:type="dxa"/>
          </w:tcPr>
          <w:p w14:paraId="5F518C5D" w14:textId="77777777" w:rsidR="00E97A3A" w:rsidRDefault="00E97A3A" w:rsidP="009137C6">
            <w:pPr>
              <w:pStyle w:val="HeaderVersion2"/>
              <w:numPr>
                <w:ilvl w:val="0"/>
                <w:numId w:val="0"/>
              </w:numPr>
              <w:rPr>
                <w:sz w:val="22"/>
                <w:szCs w:val="22"/>
              </w:rPr>
            </w:pPr>
          </w:p>
          <w:p w14:paraId="5682AAB8" w14:textId="77777777" w:rsidR="00E97A3A" w:rsidRDefault="00E97A3A" w:rsidP="009137C6">
            <w:pPr>
              <w:pStyle w:val="HeaderVersion2"/>
              <w:numPr>
                <w:ilvl w:val="0"/>
                <w:numId w:val="0"/>
              </w:numPr>
              <w:rPr>
                <w:sz w:val="22"/>
                <w:szCs w:val="22"/>
              </w:rPr>
            </w:pPr>
          </w:p>
          <w:p w14:paraId="6DDC3400" w14:textId="77777777" w:rsidR="00E97A3A" w:rsidRDefault="00E97A3A" w:rsidP="009137C6">
            <w:pPr>
              <w:pStyle w:val="HeaderVersion2"/>
              <w:numPr>
                <w:ilvl w:val="0"/>
                <w:numId w:val="0"/>
              </w:numPr>
              <w:rPr>
                <w:sz w:val="22"/>
                <w:szCs w:val="22"/>
              </w:rPr>
            </w:pPr>
          </w:p>
          <w:p w14:paraId="33C3D811" w14:textId="77777777" w:rsidR="00E97A3A" w:rsidRDefault="00E97A3A" w:rsidP="009137C6">
            <w:pPr>
              <w:pStyle w:val="HeaderVersion2"/>
              <w:numPr>
                <w:ilvl w:val="0"/>
                <w:numId w:val="0"/>
              </w:numPr>
              <w:rPr>
                <w:sz w:val="22"/>
                <w:szCs w:val="22"/>
              </w:rPr>
            </w:pPr>
          </w:p>
          <w:p w14:paraId="7B44C596" w14:textId="77777777" w:rsidR="00E97A3A" w:rsidRDefault="00E97A3A" w:rsidP="009137C6">
            <w:pPr>
              <w:pStyle w:val="HeaderVersion2"/>
              <w:numPr>
                <w:ilvl w:val="0"/>
                <w:numId w:val="0"/>
              </w:numPr>
              <w:rPr>
                <w:sz w:val="22"/>
                <w:szCs w:val="22"/>
              </w:rPr>
            </w:pPr>
          </w:p>
          <w:p w14:paraId="185CFB4A" w14:textId="77777777" w:rsidR="00E97A3A" w:rsidRDefault="00E97A3A" w:rsidP="009137C6">
            <w:pPr>
              <w:pStyle w:val="HeaderVersion2"/>
              <w:numPr>
                <w:ilvl w:val="0"/>
                <w:numId w:val="0"/>
              </w:numPr>
              <w:rPr>
                <w:sz w:val="22"/>
                <w:szCs w:val="22"/>
              </w:rPr>
            </w:pPr>
          </w:p>
          <w:p w14:paraId="4220F9A9" w14:textId="77777777" w:rsidR="00E97A3A" w:rsidRDefault="00E97A3A" w:rsidP="009137C6">
            <w:pPr>
              <w:pStyle w:val="HeaderVersion2"/>
              <w:numPr>
                <w:ilvl w:val="0"/>
                <w:numId w:val="0"/>
              </w:numPr>
              <w:rPr>
                <w:sz w:val="22"/>
                <w:szCs w:val="22"/>
              </w:rPr>
            </w:pPr>
          </w:p>
          <w:p w14:paraId="06168F95" w14:textId="77777777" w:rsidR="00E97A3A" w:rsidRDefault="00E97A3A" w:rsidP="009137C6">
            <w:pPr>
              <w:pStyle w:val="HeaderVersion2"/>
              <w:numPr>
                <w:ilvl w:val="0"/>
                <w:numId w:val="0"/>
              </w:numPr>
              <w:rPr>
                <w:sz w:val="22"/>
                <w:szCs w:val="22"/>
              </w:rPr>
            </w:pPr>
          </w:p>
          <w:p w14:paraId="2A8EE9AC" w14:textId="77777777" w:rsidR="00E97A3A" w:rsidRDefault="00E97A3A" w:rsidP="009137C6">
            <w:pPr>
              <w:pStyle w:val="HeaderVersion2"/>
              <w:numPr>
                <w:ilvl w:val="0"/>
                <w:numId w:val="0"/>
              </w:numPr>
              <w:rPr>
                <w:sz w:val="22"/>
                <w:szCs w:val="22"/>
              </w:rPr>
            </w:pPr>
          </w:p>
          <w:p w14:paraId="47A73B35" w14:textId="77777777" w:rsidR="00E97A3A" w:rsidRDefault="00E97A3A" w:rsidP="009137C6">
            <w:pPr>
              <w:pStyle w:val="HeaderVersion2"/>
              <w:numPr>
                <w:ilvl w:val="0"/>
                <w:numId w:val="0"/>
              </w:numPr>
              <w:rPr>
                <w:sz w:val="22"/>
                <w:szCs w:val="22"/>
              </w:rPr>
            </w:pPr>
          </w:p>
          <w:p w14:paraId="75974448" w14:textId="77777777" w:rsidR="00E97A3A" w:rsidRDefault="00E97A3A" w:rsidP="009137C6">
            <w:pPr>
              <w:pStyle w:val="HeaderVersion2"/>
              <w:numPr>
                <w:ilvl w:val="0"/>
                <w:numId w:val="0"/>
              </w:numPr>
              <w:rPr>
                <w:sz w:val="22"/>
                <w:szCs w:val="22"/>
              </w:rPr>
            </w:pPr>
          </w:p>
          <w:p w14:paraId="47236ACD" w14:textId="77777777" w:rsidR="006409F8" w:rsidRDefault="006409F8" w:rsidP="009137C6">
            <w:pPr>
              <w:pStyle w:val="HeaderVersion2"/>
              <w:numPr>
                <w:ilvl w:val="0"/>
                <w:numId w:val="0"/>
              </w:numPr>
              <w:rPr>
                <w:sz w:val="22"/>
                <w:szCs w:val="22"/>
              </w:rPr>
            </w:pPr>
          </w:p>
          <w:p w14:paraId="34C52300" w14:textId="77777777" w:rsidR="006409F8" w:rsidRDefault="006409F8" w:rsidP="009137C6">
            <w:pPr>
              <w:pStyle w:val="HeaderVersion2"/>
              <w:numPr>
                <w:ilvl w:val="0"/>
                <w:numId w:val="0"/>
              </w:numPr>
              <w:rPr>
                <w:sz w:val="22"/>
                <w:szCs w:val="22"/>
              </w:rPr>
            </w:pPr>
          </w:p>
          <w:p w14:paraId="09DC7964" w14:textId="77777777" w:rsidR="006409F8" w:rsidRDefault="006409F8" w:rsidP="009137C6">
            <w:pPr>
              <w:pStyle w:val="HeaderVersion2"/>
              <w:numPr>
                <w:ilvl w:val="0"/>
                <w:numId w:val="0"/>
              </w:numPr>
              <w:rPr>
                <w:sz w:val="22"/>
                <w:szCs w:val="22"/>
              </w:rPr>
            </w:pPr>
          </w:p>
          <w:p w14:paraId="6A29A241" w14:textId="77777777" w:rsidR="006409F8" w:rsidRDefault="006409F8" w:rsidP="009137C6">
            <w:pPr>
              <w:pStyle w:val="HeaderVersion2"/>
              <w:numPr>
                <w:ilvl w:val="0"/>
                <w:numId w:val="0"/>
              </w:numPr>
              <w:rPr>
                <w:sz w:val="22"/>
                <w:szCs w:val="22"/>
              </w:rPr>
            </w:pPr>
          </w:p>
          <w:p w14:paraId="5A4288E7" w14:textId="77777777" w:rsidR="006409F8" w:rsidRDefault="006409F8" w:rsidP="009137C6">
            <w:pPr>
              <w:pStyle w:val="HeaderVersion2"/>
              <w:numPr>
                <w:ilvl w:val="0"/>
                <w:numId w:val="0"/>
              </w:numPr>
              <w:rPr>
                <w:sz w:val="22"/>
                <w:szCs w:val="22"/>
              </w:rPr>
            </w:pPr>
          </w:p>
          <w:p w14:paraId="458AF855" w14:textId="77777777" w:rsidR="006409F8" w:rsidRDefault="006409F8" w:rsidP="009137C6">
            <w:pPr>
              <w:pStyle w:val="HeaderVersion2"/>
              <w:numPr>
                <w:ilvl w:val="0"/>
                <w:numId w:val="0"/>
              </w:numPr>
              <w:rPr>
                <w:sz w:val="22"/>
                <w:szCs w:val="22"/>
              </w:rPr>
            </w:pPr>
          </w:p>
          <w:p w14:paraId="7F65BCBA" w14:textId="77777777" w:rsidR="006409F8" w:rsidRDefault="006409F8" w:rsidP="009137C6">
            <w:pPr>
              <w:pStyle w:val="HeaderVersion2"/>
              <w:numPr>
                <w:ilvl w:val="0"/>
                <w:numId w:val="0"/>
              </w:numPr>
              <w:rPr>
                <w:sz w:val="22"/>
                <w:szCs w:val="22"/>
              </w:rPr>
            </w:pPr>
          </w:p>
          <w:p w14:paraId="7D062254" w14:textId="77777777" w:rsidR="006409F8" w:rsidRDefault="006409F8" w:rsidP="009137C6">
            <w:pPr>
              <w:pStyle w:val="HeaderVersion2"/>
              <w:numPr>
                <w:ilvl w:val="0"/>
                <w:numId w:val="0"/>
              </w:numPr>
              <w:rPr>
                <w:sz w:val="22"/>
                <w:szCs w:val="22"/>
              </w:rPr>
            </w:pPr>
          </w:p>
          <w:p w14:paraId="6F5FECF8" w14:textId="77777777" w:rsidR="006409F8" w:rsidRDefault="006409F8" w:rsidP="009137C6">
            <w:pPr>
              <w:pStyle w:val="HeaderVersion2"/>
              <w:numPr>
                <w:ilvl w:val="0"/>
                <w:numId w:val="0"/>
              </w:numPr>
              <w:rPr>
                <w:sz w:val="22"/>
                <w:szCs w:val="22"/>
              </w:rPr>
            </w:pPr>
          </w:p>
          <w:p w14:paraId="4E12DB0E" w14:textId="77777777" w:rsidR="006409F8" w:rsidRDefault="006409F8" w:rsidP="009137C6">
            <w:pPr>
              <w:pStyle w:val="HeaderVersion2"/>
              <w:numPr>
                <w:ilvl w:val="0"/>
                <w:numId w:val="0"/>
              </w:numPr>
              <w:rPr>
                <w:sz w:val="22"/>
                <w:szCs w:val="22"/>
              </w:rPr>
            </w:pPr>
          </w:p>
          <w:p w14:paraId="446A96C1" w14:textId="77777777" w:rsidR="00E97A3A" w:rsidRDefault="00E97A3A" w:rsidP="009137C6">
            <w:pPr>
              <w:pStyle w:val="HeaderVersion2"/>
              <w:numPr>
                <w:ilvl w:val="0"/>
                <w:numId w:val="0"/>
              </w:numPr>
              <w:rPr>
                <w:sz w:val="22"/>
                <w:szCs w:val="22"/>
              </w:rPr>
            </w:pPr>
          </w:p>
          <w:p w14:paraId="48264ED1" w14:textId="77777777" w:rsidR="00E97A3A" w:rsidRDefault="00E97A3A" w:rsidP="009137C6">
            <w:pPr>
              <w:pStyle w:val="HeaderVersion2"/>
              <w:numPr>
                <w:ilvl w:val="0"/>
                <w:numId w:val="0"/>
              </w:numPr>
              <w:rPr>
                <w:sz w:val="22"/>
                <w:szCs w:val="22"/>
              </w:rPr>
            </w:pPr>
          </w:p>
        </w:tc>
      </w:tr>
    </w:tbl>
    <w:p w14:paraId="28F9059A" w14:textId="77777777" w:rsidR="00E97A3A" w:rsidRPr="009B0171" w:rsidRDefault="00E97A3A" w:rsidP="006409F8">
      <w:pPr>
        <w:tabs>
          <w:tab w:val="left" w:pos="567"/>
          <w:tab w:val="left" w:pos="720"/>
          <w:tab w:val="left" w:pos="1320"/>
          <w:tab w:val="left" w:pos="1920"/>
          <w:tab w:val="left" w:pos="2520"/>
          <w:tab w:val="left" w:pos="3120"/>
          <w:tab w:val="left" w:pos="3784"/>
        </w:tabs>
        <w:rPr>
          <w:b/>
          <w:caps/>
          <w:szCs w:val="22"/>
        </w:rPr>
      </w:pPr>
    </w:p>
    <w:sectPr w:rsidR="00E97A3A" w:rsidRPr="009B0171" w:rsidSect="00A97E61">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88F8" w14:textId="77777777" w:rsidR="009137C6" w:rsidRDefault="009137C6" w:rsidP="00C146EA">
      <w:r>
        <w:separator/>
      </w:r>
    </w:p>
  </w:endnote>
  <w:endnote w:type="continuationSeparator" w:id="0">
    <w:p w14:paraId="228CD56A" w14:textId="77777777" w:rsidR="009137C6" w:rsidRDefault="009137C6"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25AD" w14:textId="77777777" w:rsidR="009137C6" w:rsidRDefault="009137C6" w:rsidP="002510FA">
    <w:pPr>
      <w:pStyle w:val="Footer"/>
      <w:jc w:val="center"/>
      <w:rPr>
        <w:sz w:val="16"/>
        <w:szCs w:val="16"/>
      </w:rPr>
    </w:pPr>
    <w:r w:rsidRPr="00370A95">
      <w:rPr>
        <w:sz w:val="16"/>
        <w:szCs w:val="16"/>
      </w:rPr>
      <w:t xml:space="preserve">Page </w:t>
    </w:r>
    <w:r w:rsidR="00EC0612" w:rsidRPr="00370A95">
      <w:rPr>
        <w:sz w:val="16"/>
        <w:szCs w:val="16"/>
      </w:rPr>
      <w:fldChar w:fldCharType="begin"/>
    </w:r>
    <w:r w:rsidRPr="00370A95">
      <w:rPr>
        <w:sz w:val="16"/>
        <w:szCs w:val="16"/>
      </w:rPr>
      <w:instrText xml:space="preserve"> PAGE </w:instrText>
    </w:r>
    <w:r w:rsidR="00EC0612" w:rsidRPr="00370A95">
      <w:rPr>
        <w:sz w:val="16"/>
        <w:szCs w:val="16"/>
      </w:rPr>
      <w:fldChar w:fldCharType="separate"/>
    </w:r>
    <w:r w:rsidR="00287E19">
      <w:rPr>
        <w:noProof/>
        <w:sz w:val="16"/>
        <w:szCs w:val="16"/>
      </w:rPr>
      <w:t>13</w:t>
    </w:r>
    <w:r w:rsidR="00EC0612" w:rsidRPr="00370A95">
      <w:rPr>
        <w:sz w:val="16"/>
        <w:szCs w:val="16"/>
      </w:rPr>
      <w:fldChar w:fldCharType="end"/>
    </w:r>
    <w:r w:rsidRPr="00370A95">
      <w:rPr>
        <w:sz w:val="16"/>
        <w:szCs w:val="16"/>
      </w:rPr>
      <w:t xml:space="preserve"> of </w:t>
    </w:r>
    <w:r w:rsidR="00EC0612" w:rsidRPr="00370A95">
      <w:rPr>
        <w:sz w:val="16"/>
        <w:szCs w:val="16"/>
      </w:rPr>
      <w:fldChar w:fldCharType="begin"/>
    </w:r>
    <w:r w:rsidRPr="00370A95">
      <w:rPr>
        <w:sz w:val="16"/>
        <w:szCs w:val="16"/>
      </w:rPr>
      <w:instrText xml:space="preserve"> NUMPAGES </w:instrText>
    </w:r>
    <w:r w:rsidR="00EC0612" w:rsidRPr="00370A95">
      <w:rPr>
        <w:sz w:val="16"/>
        <w:szCs w:val="16"/>
      </w:rPr>
      <w:fldChar w:fldCharType="separate"/>
    </w:r>
    <w:r w:rsidR="00287E19">
      <w:rPr>
        <w:noProof/>
        <w:sz w:val="16"/>
        <w:szCs w:val="16"/>
      </w:rPr>
      <w:t>13</w:t>
    </w:r>
    <w:r w:rsidR="00EC0612" w:rsidRPr="00370A95">
      <w:rPr>
        <w:sz w:val="16"/>
        <w:szCs w:val="16"/>
      </w:rPr>
      <w:fldChar w:fldCharType="end"/>
    </w:r>
  </w:p>
  <w:p w14:paraId="5A352ACC" w14:textId="77777777" w:rsidR="009137C6" w:rsidRPr="00211D41" w:rsidRDefault="009137C6"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59A7C529" w14:textId="77777777" w:rsidR="003F4EAD" w:rsidRDefault="003F4EAD" w:rsidP="003F4EAD">
    <w:pPr>
      <w:pStyle w:val="Footer"/>
      <w:jc w:val="center"/>
      <w:rPr>
        <w:bCs/>
        <w:smallCaps/>
        <w:sz w:val="16"/>
        <w:szCs w:val="16"/>
      </w:rPr>
    </w:pPr>
    <w:bookmarkStart w:id="0" w:name="_Hlk512944208"/>
    <w:r w:rsidRPr="00273E3C">
      <w:rPr>
        <w:bCs/>
        <w:smallCaps/>
        <w:sz w:val="16"/>
        <w:szCs w:val="16"/>
      </w:rPr>
      <w:t>T</w:t>
    </w:r>
    <w:r>
      <w:rPr>
        <w:bCs/>
        <w:smallCaps/>
        <w:sz w:val="16"/>
        <w:szCs w:val="16"/>
      </w:rPr>
      <w:t>22-17 – sweeping of urban and industrial streets including kerbside weed eradication</w:t>
    </w:r>
  </w:p>
  <w:p w14:paraId="1443A05F" w14:textId="77777777" w:rsidR="003F4EAD" w:rsidRPr="00370A95" w:rsidRDefault="003F4EAD" w:rsidP="003F4EAD">
    <w:pPr>
      <w:pStyle w:val="Footer"/>
      <w:jc w:val="center"/>
      <w:rPr>
        <w:sz w:val="16"/>
        <w:szCs w:val="16"/>
      </w:rPr>
    </w:pPr>
    <w:r>
      <w:rPr>
        <w:bCs/>
        <w:smallCaps/>
        <w:sz w:val="16"/>
        <w:szCs w:val="16"/>
      </w:rPr>
      <w:t>Closing 2:00pm, Monday 6</w:t>
    </w:r>
    <w:r w:rsidRPr="008552C6">
      <w:rPr>
        <w:bCs/>
        <w:smallCaps/>
        <w:sz w:val="16"/>
        <w:szCs w:val="16"/>
        <w:vertAlign w:val="superscript"/>
      </w:rPr>
      <w:t>th</w:t>
    </w:r>
    <w:r>
      <w:rPr>
        <w:bCs/>
        <w:smallCaps/>
        <w:sz w:val="16"/>
        <w:szCs w:val="16"/>
      </w:rPr>
      <w:t xml:space="preserve"> June 2022</w:t>
    </w:r>
  </w:p>
  <w:bookmarkEnd w:id="0"/>
  <w:p w14:paraId="1B82EF2A" w14:textId="77777777" w:rsidR="00DC76C2" w:rsidRPr="00370A95" w:rsidRDefault="00DC76C2" w:rsidP="00DC76C2">
    <w:pPr>
      <w:pStyle w:val="Footer"/>
      <w:jc w:val="center"/>
      <w:rPr>
        <w:sz w:val="16"/>
        <w:szCs w:val="16"/>
      </w:rPr>
    </w:pPr>
  </w:p>
  <w:p w14:paraId="091DE1EC" w14:textId="77777777" w:rsidR="009137C6" w:rsidRPr="00370A95" w:rsidRDefault="009137C6"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4D38" w14:textId="77777777" w:rsidR="009137C6" w:rsidRDefault="009137C6">
    <w:pPr>
      <w:pStyle w:val="Footer"/>
    </w:pPr>
  </w:p>
  <w:p w14:paraId="0F802FFE" w14:textId="77777777" w:rsidR="009137C6" w:rsidRDefault="009137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81A5" w14:textId="77777777" w:rsidR="009137C6" w:rsidRDefault="0091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4AF9F" w14:textId="77777777" w:rsidR="009137C6" w:rsidRDefault="009137C6" w:rsidP="00C146EA">
      <w:r>
        <w:separator/>
      </w:r>
    </w:p>
  </w:footnote>
  <w:footnote w:type="continuationSeparator" w:id="0">
    <w:p w14:paraId="4AFAD4CE" w14:textId="77777777" w:rsidR="009137C6" w:rsidRDefault="009137C6"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D00B" w14:textId="77777777" w:rsidR="009137C6" w:rsidRPr="00480ED3" w:rsidRDefault="009137C6"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5DDE" w14:textId="77777777" w:rsidR="009137C6" w:rsidRDefault="009137C6">
    <w:pPr>
      <w:pStyle w:val="Header"/>
    </w:pPr>
  </w:p>
  <w:p w14:paraId="45F4E012" w14:textId="77777777" w:rsidR="009137C6" w:rsidRDefault="009137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A3D9" w14:textId="77777777" w:rsidR="009137C6" w:rsidRPr="00340BAF" w:rsidRDefault="00340BAF" w:rsidP="00340BAF">
    <w:pPr>
      <w:pStyle w:val="Header"/>
      <w:jc w:val="center"/>
    </w:pPr>
    <w:bookmarkStart w:id="1" w:name="_Hlk513562852"/>
    <w:bookmarkStart w:id="2" w:name="_Hlk513562853"/>
    <w:bookmarkStart w:id="3" w:name="_Hlk513562854"/>
    <w:bookmarkStart w:id="4" w:name="_Hlk513563013"/>
    <w:r>
      <w:rPr>
        <w:b/>
        <w:smallCaps/>
        <w:noProof/>
        <w:lang w:eastAsia="en-AU"/>
      </w:rPr>
      <w:drawing>
        <wp:inline distT="0" distB="0" distL="0" distR="0" wp14:anchorId="291B5CA5" wp14:editId="19BDF465">
          <wp:extent cx="790575" cy="92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94470" cy="933503"/>
                  </a:xfrm>
                  <a:prstGeom prst="rect">
                    <a:avLst/>
                  </a:prstGeom>
                </pic:spPr>
              </pic:pic>
            </a:graphicData>
          </a:graphic>
        </wp:inline>
      </w:drawing>
    </w:r>
    <w:bookmarkEnd w:id="1"/>
    <w:bookmarkEnd w:id="2"/>
    <w:bookmarkEnd w:id="3"/>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DE45" w14:textId="77777777" w:rsidR="009137C6" w:rsidRDefault="00913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069CE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8" w15:restartNumberingAfterBreak="0">
    <w:nsid w:val="36336F68"/>
    <w:multiLevelType w:val="hybridMultilevel"/>
    <w:tmpl w:val="8E70D2E8"/>
    <w:lvl w:ilvl="0" w:tplc="B494072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3"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7"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E8D23FB"/>
    <w:multiLevelType w:val="multilevel"/>
    <w:tmpl w:val="33663688"/>
    <w:numStyleLink w:val="Style1"/>
  </w:abstractNum>
  <w:abstractNum w:abstractNumId="30"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4"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6702A6"/>
    <w:multiLevelType w:val="hybridMultilevel"/>
    <w:tmpl w:val="AB9AAE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7EBB15F5"/>
    <w:multiLevelType w:val="hybridMultilevel"/>
    <w:tmpl w:val="03FC3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9"/>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2"/>
  </w:num>
  <w:num w:numId="6">
    <w:abstractNumId w:val="2"/>
  </w:num>
  <w:num w:numId="7">
    <w:abstractNumId w:val="8"/>
  </w:num>
  <w:num w:numId="8">
    <w:abstractNumId w:val="30"/>
  </w:num>
  <w:num w:numId="9">
    <w:abstractNumId w:val="27"/>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1"/>
  </w:num>
  <w:num w:numId="17">
    <w:abstractNumId w:val="25"/>
  </w:num>
  <w:num w:numId="18">
    <w:abstractNumId w:val="10"/>
  </w:num>
  <w:num w:numId="19">
    <w:abstractNumId w:val="13"/>
  </w:num>
  <w:num w:numId="20">
    <w:abstractNumId w:val="9"/>
  </w:num>
  <w:num w:numId="21">
    <w:abstractNumId w:val="20"/>
  </w:num>
  <w:num w:numId="22">
    <w:abstractNumId w:val="23"/>
  </w:num>
  <w:num w:numId="23">
    <w:abstractNumId w:val="26"/>
  </w:num>
  <w:num w:numId="24">
    <w:abstractNumId w:val="34"/>
  </w:num>
  <w:num w:numId="25">
    <w:abstractNumId w:val="3"/>
  </w:num>
  <w:num w:numId="26">
    <w:abstractNumId w:val="7"/>
  </w:num>
  <w:num w:numId="27">
    <w:abstractNumId w:val="29"/>
  </w:num>
  <w:num w:numId="28">
    <w:abstractNumId w:val="32"/>
  </w:num>
  <w:num w:numId="29">
    <w:abstractNumId w:val="24"/>
  </w:num>
  <w:num w:numId="30">
    <w:abstractNumId w:val="28"/>
  </w:num>
  <w:num w:numId="31">
    <w:abstractNumId w:val="33"/>
  </w:num>
  <w:num w:numId="32">
    <w:abstractNumId w:val="16"/>
  </w:num>
  <w:num w:numId="33">
    <w:abstractNumId w:val="5"/>
  </w:num>
  <w:num w:numId="34">
    <w:abstractNumId w:val="4"/>
  </w:num>
  <w:num w:numId="35">
    <w:abstractNumId w:val="36"/>
  </w:num>
  <w:num w:numId="36">
    <w:abstractNumId w:val="21"/>
  </w:num>
  <w:num w:numId="37">
    <w:abstractNumId w:val="35"/>
  </w:num>
  <w:num w:numId="3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A63"/>
    <w:rsid w:val="000008EC"/>
    <w:rsid w:val="000101B3"/>
    <w:rsid w:val="00010FB1"/>
    <w:rsid w:val="0001764C"/>
    <w:rsid w:val="00031A2D"/>
    <w:rsid w:val="00034B68"/>
    <w:rsid w:val="00040CE3"/>
    <w:rsid w:val="000445BC"/>
    <w:rsid w:val="0005616B"/>
    <w:rsid w:val="00074C3C"/>
    <w:rsid w:val="00075375"/>
    <w:rsid w:val="00075529"/>
    <w:rsid w:val="00077692"/>
    <w:rsid w:val="0008129B"/>
    <w:rsid w:val="00085736"/>
    <w:rsid w:val="00092557"/>
    <w:rsid w:val="00094196"/>
    <w:rsid w:val="00094A7E"/>
    <w:rsid w:val="000A3105"/>
    <w:rsid w:val="000A3D16"/>
    <w:rsid w:val="000A692C"/>
    <w:rsid w:val="000B0801"/>
    <w:rsid w:val="000D2791"/>
    <w:rsid w:val="000E5660"/>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68D1"/>
    <w:rsid w:val="001A5928"/>
    <w:rsid w:val="001A6C4C"/>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4A36"/>
    <w:rsid w:val="002473D2"/>
    <w:rsid w:val="002510FA"/>
    <w:rsid w:val="00255F79"/>
    <w:rsid w:val="00257EED"/>
    <w:rsid w:val="00260723"/>
    <w:rsid w:val="00273E3C"/>
    <w:rsid w:val="00280C79"/>
    <w:rsid w:val="00285431"/>
    <w:rsid w:val="0028771E"/>
    <w:rsid w:val="00287E19"/>
    <w:rsid w:val="002B32FF"/>
    <w:rsid w:val="002B3613"/>
    <w:rsid w:val="002B3F28"/>
    <w:rsid w:val="002E3996"/>
    <w:rsid w:val="002F1B84"/>
    <w:rsid w:val="002F1F59"/>
    <w:rsid w:val="002F33CA"/>
    <w:rsid w:val="00315D7D"/>
    <w:rsid w:val="00323E5A"/>
    <w:rsid w:val="00340BAF"/>
    <w:rsid w:val="0034175F"/>
    <w:rsid w:val="0035023D"/>
    <w:rsid w:val="00362FF8"/>
    <w:rsid w:val="00364759"/>
    <w:rsid w:val="0036656C"/>
    <w:rsid w:val="00367680"/>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3F4EAD"/>
    <w:rsid w:val="00402161"/>
    <w:rsid w:val="00404F69"/>
    <w:rsid w:val="0040760B"/>
    <w:rsid w:val="00414D6D"/>
    <w:rsid w:val="00426496"/>
    <w:rsid w:val="0043177A"/>
    <w:rsid w:val="00434977"/>
    <w:rsid w:val="004414BE"/>
    <w:rsid w:val="00442B0D"/>
    <w:rsid w:val="00450E73"/>
    <w:rsid w:val="004518B7"/>
    <w:rsid w:val="00451FC0"/>
    <w:rsid w:val="004601F0"/>
    <w:rsid w:val="004668B3"/>
    <w:rsid w:val="004672DE"/>
    <w:rsid w:val="00480C8E"/>
    <w:rsid w:val="00480ED3"/>
    <w:rsid w:val="004D78BF"/>
    <w:rsid w:val="004E1AAF"/>
    <w:rsid w:val="004E1B67"/>
    <w:rsid w:val="004F4FF4"/>
    <w:rsid w:val="005019DC"/>
    <w:rsid w:val="00523670"/>
    <w:rsid w:val="005277AA"/>
    <w:rsid w:val="00532EA3"/>
    <w:rsid w:val="005410A4"/>
    <w:rsid w:val="005419FE"/>
    <w:rsid w:val="005436F9"/>
    <w:rsid w:val="0054511B"/>
    <w:rsid w:val="00554CFC"/>
    <w:rsid w:val="005652BD"/>
    <w:rsid w:val="00573888"/>
    <w:rsid w:val="00575116"/>
    <w:rsid w:val="0057542B"/>
    <w:rsid w:val="005863DD"/>
    <w:rsid w:val="00587415"/>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93FA4"/>
    <w:rsid w:val="006A17B2"/>
    <w:rsid w:val="006B3EA4"/>
    <w:rsid w:val="006B4B3B"/>
    <w:rsid w:val="006F3F09"/>
    <w:rsid w:val="006F5C1C"/>
    <w:rsid w:val="0070502F"/>
    <w:rsid w:val="00707886"/>
    <w:rsid w:val="00725B75"/>
    <w:rsid w:val="0073102F"/>
    <w:rsid w:val="007373F5"/>
    <w:rsid w:val="007407A6"/>
    <w:rsid w:val="00740F84"/>
    <w:rsid w:val="00743A13"/>
    <w:rsid w:val="00750324"/>
    <w:rsid w:val="0075060E"/>
    <w:rsid w:val="00754E0C"/>
    <w:rsid w:val="00757AD7"/>
    <w:rsid w:val="007604B6"/>
    <w:rsid w:val="00763927"/>
    <w:rsid w:val="00774607"/>
    <w:rsid w:val="0077576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64848"/>
    <w:rsid w:val="008662BA"/>
    <w:rsid w:val="0087486E"/>
    <w:rsid w:val="00875283"/>
    <w:rsid w:val="00875F71"/>
    <w:rsid w:val="008861F9"/>
    <w:rsid w:val="008910B4"/>
    <w:rsid w:val="0089224C"/>
    <w:rsid w:val="008B3D41"/>
    <w:rsid w:val="008B46D7"/>
    <w:rsid w:val="008D3E6C"/>
    <w:rsid w:val="008D5D33"/>
    <w:rsid w:val="008D68F7"/>
    <w:rsid w:val="008E00AB"/>
    <w:rsid w:val="008E09E0"/>
    <w:rsid w:val="008E2C8D"/>
    <w:rsid w:val="008E42C8"/>
    <w:rsid w:val="008F4EC5"/>
    <w:rsid w:val="008F6C58"/>
    <w:rsid w:val="00902A52"/>
    <w:rsid w:val="009137C6"/>
    <w:rsid w:val="00924622"/>
    <w:rsid w:val="0092799C"/>
    <w:rsid w:val="00961D08"/>
    <w:rsid w:val="00971FDD"/>
    <w:rsid w:val="00990BE9"/>
    <w:rsid w:val="00997683"/>
    <w:rsid w:val="009A08AB"/>
    <w:rsid w:val="009A4436"/>
    <w:rsid w:val="009B0171"/>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3BAD"/>
    <w:rsid w:val="00B67385"/>
    <w:rsid w:val="00B831AB"/>
    <w:rsid w:val="00B916A1"/>
    <w:rsid w:val="00B943AB"/>
    <w:rsid w:val="00BA11B4"/>
    <w:rsid w:val="00BA3FA2"/>
    <w:rsid w:val="00BB0881"/>
    <w:rsid w:val="00BB1435"/>
    <w:rsid w:val="00BB6B41"/>
    <w:rsid w:val="00BC2D1E"/>
    <w:rsid w:val="00BC5107"/>
    <w:rsid w:val="00BC6AD2"/>
    <w:rsid w:val="00BE5459"/>
    <w:rsid w:val="00BF2881"/>
    <w:rsid w:val="00BF4F9D"/>
    <w:rsid w:val="00BF750D"/>
    <w:rsid w:val="00C01BE3"/>
    <w:rsid w:val="00C146EA"/>
    <w:rsid w:val="00C309CA"/>
    <w:rsid w:val="00C54690"/>
    <w:rsid w:val="00C63C39"/>
    <w:rsid w:val="00C76E24"/>
    <w:rsid w:val="00C87F1E"/>
    <w:rsid w:val="00C934C1"/>
    <w:rsid w:val="00C96ECC"/>
    <w:rsid w:val="00C9724E"/>
    <w:rsid w:val="00CA1A97"/>
    <w:rsid w:val="00CA247F"/>
    <w:rsid w:val="00CA2DBE"/>
    <w:rsid w:val="00CB2B25"/>
    <w:rsid w:val="00CB418D"/>
    <w:rsid w:val="00CC4258"/>
    <w:rsid w:val="00CC5EC1"/>
    <w:rsid w:val="00CD45BE"/>
    <w:rsid w:val="00CD78C5"/>
    <w:rsid w:val="00CE41E3"/>
    <w:rsid w:val="00CE4450"/>
    <w:rsid w:val="00CE49F3"/>
    <w:rsid w:val="00CE5AB3"/>
    <w:rsid w:val="00CF3CCC"/>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7119"/>
    <w:rsid w:val="00DD7FD5"/>
    <w:rsid w:val="00DE79D7"/>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C0612"/>
    <w:rsid w:val="00EC1EA0"/>
    <w:rsid w:val="00EC6D4A"/>
    <w:rsid w:val="00ED3D1E"/>
    <w:rsid w:val="00EE6487"/>
    <w:rsid w:val="00EF600A"/>
    <w:rsid w:val="00EF7918"/>
    <w:rsid w:val="00EF7E0B"/>
    <w:rsid w:val="00EF7FEB"/>
    <w:rsid w:val="00F02765"/>
    <w:rsid w:val="00F0476C"/>
    <w:rsid w:val="00F07536"/>
    <w:rsid w:val="00F112F1"/>
    <w:rsid w:val="00F4319A"/>
    <w:rsid w:val="00F529AA"/>
    <w:rsid w:val="00F57F31"/>
    <w:rsid w:val="00F626B6"/>
    <w:rsid w:val="00F746B3"/>
    <w:rsid w:val="00F77F7D"/>
    <w:rsid w:val="00F82D19"/>
    <w:rsid w:val="00F848B2"/>
    <w:rsid w:val="00F8717D"/>
    <w:rsid w:val="00F91131"/>
    <w:rsid w:val="00F9147F"/>
    <w:rsid w:val="00F96747"/>
    <w:rsid w:val="00FA03B6"/>
    <w:rsid w:val="00FA28F4"/>
    <w:rsid w:val="00FA6954"/>
    <w:rsid w:val="00FB2FC2"/>
    <w:rsid w:val="00FC4A1E"/>
    <w:rsid w:val="00FC5AF9"/>
    <w:rsid w:val="00FC748F"/>
    <w:rsid w:val="00FD263C"/>
    <w:rsid w:val="00FE0434"/>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14:docId w14:val="16422987"/>
  <w15:docId w15:val="{D88B923D-8667-4247-B08D-2406367B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3F4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22-17%20-%205%20-%20Response%20Schedules%20-%20Sweeping%20of%20Streets%20-%20May%202022.docx" TargetMode="External"/><Relationship Id="rId13" Type="http://schemas.openxmlformats.org/officeDocument/2006/relationships/hyperlink" Target="mailto:records@ktc.nt.gov.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cords@ktc.nt.gov.au" TargetMode="External"/><Relationship Id="rId10" Type="http://schemas.openxmlformats.org/officeDocument/2006/relationships/hyperlink" Target="http://www.abr.business.gov.au/SearchByAbn.aspx?abn=47836889865"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records@ktc.nt.gov.au"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E736-8A9D-4DBA-BB97-D14D9AA5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5</TotalTime>
  <Pages>13</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Tim Stonhill</cp:lastModifiedBy>
  <cp:revision>5</cp:revision>
  <cp:lastPrinted>2015-10-27T02:33:00Z</cp:lastPrinted>
  <dcterms:created xsi:type="dcterms:W3CDTF">2018-05-14T06:23:00Z</dcterms:created>
  <dcterms:modified xsi:type="dcterms:W3CDTF">2022-05-19T05:35:00Z</dcterms:modified>
</cp:coreProperties>
</file>